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727D" w:rsidRDefault="00173055" w:rsidP="003123F3">
      <w:pPr>
        <w:spacing w:line="240" w:lineRule="auto"/>
        <w:jc w:val="center"/>
        <w:rPr>
          <w:rFonts w:cs="Calibri"/>
          <w:lang w:val="en-US"/>
        </w:rPr>
      </w:pPr>
      <w:r>
        <w:rPr>
          <w:rFonts w:cs="Calibri"/>
          <w:b/>
          <w:bCs/>
          <w:sz w:val="72"/>
          <w:szCs w:val="72"/>
          <w:lang w:val="en-US"/>
        </w:rPr>
        <w:t>Mail Merge with MS Word</w:t>
      </w:r>
    </w:p>
    <w:p w:rsidR="00E9727D" w:rsidRDefault="00173055" w:rsidP="003123F3">
      <w:pPr>
        <w:spacing w:line="240" w:lineRule="auto"/>
        <w:rPr>
          <w:rFonts w:cs="Calibri"/>
          <w:b/>
        </w:rPr>
      </w:pPr>
      <w:r>
        <w:rPr>
          <w:rFonts w:cs="Calibri"/>
          <w:b/>
        </w:rPr>
        <w:t xml:space="preserve">Document Name: </w:t>
      </w:r>
      <w:r>
        <w:rPr>
          <w:rFonts w:cs="Calibri"/>
        </w:rPr>
        <w:t>“</w:t>
      </w:r>
      <w:r>
        <w:t>Mail Merge MS Word - V0.</w:t>
      </w:r>
      <w:r>
        <w:rPr>
          <w:lang w:val="en-AU"/>
        </w:rPr>
        <w:t>2</w:t>
      </w:r>
      <w:r w:rsidR="009F497A" w:rsidRPr="009F497A">
        <w:rPr>
          <w:b/>
          <w:u w:val="single"/>
          <w:lang w:val="en-AU"/>
        </w:rPr>
        <w:t>b</w:t>
      </w:r>
      <w:r>
        <w:t>.docx</w:t>
      </w:r>
      <w:r>
        <w:rPr>
          <w:rFonts w:cs="Calibri"/>
          <w:lang w:val="en-AU"/>
        </w:rPr>
        <w:t xml:space="preserve"> </w:t>
      </w:r>
      <w:r>
        <w:rPr>
          <w:rFonts w:cs="Calibri"/>
        </w:rPr>
        <w:t>”</w:t>
      </w:r>
    </w:p>
    <w:p w:rsidR="00E9727D" w:rsidRDefault="00173055" w:rsidP="003123F3">
      <w:pPr>
        <w:spacing w:line="240" w:lineRule="auto"/>
        <w:rPr>
          <w:rFonts w:cs="Calibri"/>
          <w:bCs/>
          <w:lang w:val="en-AU"/>
        </w:rPr>
      </w:pPr>
      <w:r>
        <w:rPr>
          <w:rFonts w:cs="Calibri"/>
          <w:b/>
        </w:rPr>
        <w:t xml:space="preserve">Document Details: </w:t>
      </w:r>
      <w:r>
        <w:rPr>
          <w:rFonts w:cs="Calibri"/>
        </w:rPr>
        <w:t xml:space="preserve">Version </w:t>
      </w:r>
      <w:r>
        <w:rPr>
          <w:rFonts w:cs="Calibri"/>
          <w:lang w:val="en-AU"/>
        </w:rPr>
        <w:t>0.</w:t>
      </w:r>
      <w:r>
        <w:rPr>
          <w:rFonts w:cs="Calibri"/>
          <w:lang w:val="en-AU"/>
        </w:rPr>
        <w:t>2</w:t>
      </w:r>
      <w:r w:rsidR="009F497A">
        <w:rPr>
          <w:rFonts w:cs="Calibri"/>
          <w:b/>
          <w:u w:val="single"/>
          <w:lang w:val="en-AU"/>
        </w:rPr>
        <w:t>b</w:t>
      </w:r>
      <w:r>
        <w:rPr>
          <w:rFonts w:cs="Calibri"/>
        </w:rPr>
        <w:t xml:space="preserve"> (</w:t>
      </w:r>
      <w:r>
        <w:rPr>
          <w:rFonts w:cs="Calibri"/>
          <w:lang w:val="en-AU"/>
        </w:rPr>
        <w:t>Q</w:t>
      </w:r>
      <w:r w:rsidR="009F497A">
        <w:rPr>
          <w:rFonts w:cs="Calibri"/>
          <w:lang w:val="en-AU"/>
        </w:rPr>
        <w:t>2</w:t>
      </w:r>
      <w:r>
        <w:rPr>
          <w:rFonts w:cs="Calibri"/>
          <w:lang w:val="en-AU"/>
        </w:rPr>
        <w:t xml:space="preserve"> - 20</w:t>
      </w:r>
      <w:r>
        <w:rPr>
          <w:rFonts w:cs="Calibri"/>
          <w:lang w:val="en-US"/>
        </w:rPr>
        <w:t>2</w:t>
      </w:r>
      <w:r w:rsidR="009F497A">
        <w:rPr>
          <w:rFonts w:cs="Calibri"/>
          <w:lang w:val="en-AU"/>
        </w:rPr>
        <w:t>4</w:t>
      </w:r>
      <w:r>
        <w:rPr>
          <w:rFonts w:cs="Calibri"/>
        </w:rPr>
        <w:t xml:space="preserve">) - </w:t>
      </w:r>
      <w:r w:rsidR="009F497A">
        <w:rPr>
          <w:rFonts w:cs="Calibri"/>
          <w:lang w:val="en-AU"/>
        </w:rPr>
        <w:t>May</w:t>
      </w:r>
    </w:p>
    <w:p w:rsidR="00E9727D" w:rsidRDefault="00173055" w:rsidP="003123F3">
      <w:pPr>
        <w:spacing w:line="240" w:lineRule="auto"/>
        <w:rPr>
          <w:rFonts w:cs="Calibri"/>
          <w:lang w:val="en-AU"/>
        </w:rPr>
      </w:pPr>
      <w:r>
        <w:rPr>
          <w:rFonts w:cs="Calibri"/>
          <w:b/>
        </w:rPr>
        <w:t xml:space="preserve">Document Status: </w:t>
      </w:r>
      <w:r>
        <w:rPr>
          <w:rFonts w:cs="Calibri"/>
          <w:bCs/>
          <w:lang w:val="en-AU"/>
        </w:rPr>
        <w:t>draft</w:t>
      </w:r>
    </w:p>
    <w:p w:rsidR="00E9727D" w:rsidRDefault="00E9727D" w:rsidP="003123F3">
      <w:pPr>
        <w:spacing w:line="240" w:lineRule="auto"/>
        <w:rPr>
          <w:rFonts w:cs="Calibri"/>
        </w:rPr>
      </w:pPr>
    </w:p>
    <w:p w:rsidR="00E9727D" w:rsidRDefault="00173055" w:rsidP="003123F3">
      <w:pPr>
        <w:spacing w:line="240" w:lineRule="auto"/>
        <w:rPr>
          <w:rFonts w:cs="Calibri"/>
          <w:lang w:val="en-AU"/>
        </w:rPr>
      </w:pPr>
      <w:r>
        <w:rPr>
          <w:rFonts w:cs="Calibri"/>
          <w:b/>
        </w:rPr>
        <w:t>Author:</w:t>
      </w:r>
      <w:r>
        <w:rPr>
          <w:rFonts w:cs="Calibri"/>
        </w:rPr>
        <w:t xml:space="preserve"> Paul Hobby - </w:t>
      </w:r>
      <w:r>
        <w:rPr>
          <w:rFonts w:cs="Calibri"/>
          <w:lang w:val="en-AU"/>
        </w:rPr>
        <w:t>hobstar@protonmail.com</w:t>
      </w:r>
    </w:p>
    <w:p w:rsidR="00E9727D" w:rsidRDefault="00173055" w:rsidP="003123F3">
      <w:pPr>
        <w:spacing w:line="240" w:lineRule="auto"/>
        <w:rPr>
          <w:rFonts w:cs="Calibri"/>
        </w:rPr>
      </w:pPr>
      <w:r>
        <w:rPr>
          <w:rFonts w:cs="Calibri"/>
          <w:b/>
        </w:rPr>
        <w:t>Editor:</w:t>
      </w:r>
      <w:r>
        <w:rPr>
          <w:rFonts w:cs="Calibri"/>
        </w:rPr>
        <w:t xml:space="preserve"> N/A</w:t>
      </w:r>
    </w:p>
    <w:p w:rsidR="00E9727D" w:rsidRDefault="00E9727D" w:rsidP="003123F3">
      <w:pPr>
        <w:spacing w:line="240" w:lineRule="auto"/>
        <w:rPr>
          <w:rFonts w:cs="Calibri"/>
        </w:rPr>
      </w:pPr>
    </w:p>
    <w:p w:rsidR="00E9727D" w:rsidRDefault="00173055" w:rsidP="003123F3">
      <w:pPr>
        <w:spacing w:line="240" w:lineRule="auto"/>
        <w:rPr>
          <w:rFonts w:cs="Calibri"/>
          <w:b/>
        </w:rPr>
      </w:pPr>
      <w:r>
        <w:rPr>
          <w:rFonts w:cs="Calibri"/>
          <w:b/>
        </w:rPr>
        <w:t>Legal Information:</w:t>
      </w:r>
    </w:p>
    <w:p w:rsidR="00E9727D" w:rsidRDefault="00173055" w:rsidP="003123F3">
      <w:pPr>
        <w:spacing w:line="240" w:lineRule="auto"/>
        <w:rPr>
          <w:rFonts w:cs="Calibri"/>
        </w:rPr>
      </w:pPr>
      <w:r>
        <w:rPr>
          <w:rFonts w:cs="Calibri"/>
        </w:rPr>
        <w:t xml:space="preserve">This document has been created in accordance and compliance with all of </w:t>
      </w:r>
      <w:r>
        <w:rPr>
          <w:rFonts w:cs="Calibri"/>
          <w:lang w:val="en-AU"/>
        </w:rPr>
        <w:t>HobStar Computer</w:t>
      </w:r>
      <w:r>
        <w:rPr>
          <w:rFonts w:cs="Calibri"/>
        </w:rPr>
        <w:t xml:space="preserve"> Services’ (to be further referred to as ‘</w:t>
      </w:r>
      <w:r>
        <w:rPr>
          <w:rFonts w:cs="Calibri"/>
          <w:lang w:val="en-AU"/>
        </w:rPr>
        <w:t>HobStar</w:t>
      </w:r>
      <w:r>
        <w:rPr>
          <w:rFonts w:cs="Calibri"/>
        </w:rPr>
        <w:t>’) legal obligations. All information is intended as training ma</w:t>
      </w:r>
      <w:r>
        <w:rPr>
          <w:rFonts w:cs="Calibri"/>
        </w:rPr>
        <w:t xml:space="preserve">terial and does not necessarily reflect </w:t>
      </w:r>
      <w:r>
        <w:rPr>
          <w:rFonts w:cs="Calibri"/>
          <w:lang w:val="en-AU"/>
        </w:rPr>
        <w:t>HobStar</w:t>
      </w:r>
      <w:r>
        <w:rPr>
          <w:rFonts w:cs="Calibri"/>
        </w:rPr>
        <w:t>’s views.</w:t>
      </w:r>
    </w:p>
    <w:p w:rsidR="00E9727D" w:rsidRDefault="00E9727D" w:rsidP="003123F3">
      <w:pPr>
        <w:spacing w:line="240" w:lineRule="auto"/>
        <w:rPr>
          <w:rFonts w:cs="Calibri"/>
        </w:rPr>
      </w:pPr>
    </w:p>
    <w:p w:rsidR="00E9727D" w:rsidRDefault="00173055" w:rsidP="003123F3">
      <w:pPr>
        <w:spacing w:line="240" w:lineRule="auto"/>
        <w:rPr>
          <w:rFonts w:cs="Calibri"/>
          <w:b/>
        </w:rPr>
      </w:pPr>
      <w:r>
        <w:rPr>
          <w:rFonts w:cs="Calibri"/>
          <w:b/>
        </w:rPr>
        <w:t>Updates to this document:</w:t>
      </w:r>
    </w:p>
    <w:p w:rsidR="00E9727D" w:rsidRDefault="00173055" w:rsidP="003123F3">
      <w:pPr>
        <w:spacing w:line="240" w:lineRule="auto"/>
        <w:rPr>
          <w:rFonts w:cs="Calibri"/>
        </w:rPr>
      </w:pPr>
      <w:r>
        <w:rPr>
          <w:rFonts w:cs="Calibri"/>
        </w:rPr>
        <w:t xml:space="preserve">This document still requires authorization and checking to be performed </w:t>
      </w:r>
      <w:r>
        <w:rPr>
          <w:rFonts w:cs="Calibri"/>
          <w:lang w:val="en-AU"/>
        </w:rPr>
        <w:t xml:space="preserve">and completed </w:t>
      </w:r>
      <w:r>
        <w:rPr>
          <w:rFonts w:cs="Calibri"/>
        </w:rPr>
        <w:t xml:space="preserve">in order for it to be considered a legitimate </w:t>
      </w:r>
      <w:r>
        <w:rPr>
          <w:rFonts w:cs="Calibri"/>
          <w:lang w:val="en-AU"/>
        </w:rPr>
        <w:t xml:space="preserve">HobStar </w:t>
      </w:r>
      <w:r>
        <w:rPr>
          <w:rFonts w:cs="Calibri"/>
        </w:rPr>
        <w:t>document. Any version of this do</w:t>
      </w:r>
      <w:r>
        <w:rPr>
          <w:rFonts w:cs="Calibri"/>
        </w:rPr>
        <w:t>cument that is listed as a ‘Draft’ is not a finished product and might not reflect the intended finished product.</w:t>
      </w:r>
    </w:p>
    <w:p w:rsidR="00E9727D" w:rsidRDefault="00E9727D" w:rsidP="003123F3">
      <w:pPr>
        <w:spacing w:line="240" w:lineRule="auto"/>
        <w:rPr>
          <w:rFonts w:cs="Calibri"/>
        </w:rPr>
      </w:pPr>
    </w:p>
    <w:p w:rsidR="00E9727D" w:rsidRDefault="00173055" w:rsidP="003123F3">
      <w:pPr>
        <w:spacing w:line="240" w:lineRule="auto"/>
        <w:rPr>
          <w:rFonts w:cs="Calibri"/>
          <w:b/>
        </w:rPr>
      </w:pPr>
      <w:r>
        <w:rPr>
          <w:rFonts w:cs="Calibri"/>
          <w:b/>
        </w:rPr>
        <w:t>Usage of this document:</w:t>
      </w:r>
    </w:p>
    <w:p w:rsidR="00E9727D" w:rsidRDefault="00173055" w:rsidP="003123F3">
      <w:pPr>
        <w:spacing w:line="240" w:lineRule="auto"/>
        <w:rPr>
          <w:rFonts w:cs="Calibri"/>
          <w:lang w:val="en-AU"/>
        </w:rPr>
      </w:pPr>
      <w:r>
        <w:rPr>
          <w:rFonts w:cs="Calibri"/>
        </w:rPr>
        <w:t xml:space="preserve">This document is intended to be </w:t>
      </w:r>
      <w:r>
        <w:rPr>
          <w:rFonts w:cs="Calibri"/>
          <w:lang w:val="en-AU"/>
        </w:rPr>
        <w:t>presented to students for their use. Any unintended results of using this document ca</w:t>
      </w:r>
      <w:r>
        <w:rPr>
          <w:rFonts w:cs="Calibri"/>
          <w:lang w:val="en-AU"/>
        </w:rPr>
        <w:t>n not be held against HobStar</w:t>
      </w:r>
    </w:p>
    <w:p w:rsidR="00E9727D" w:rsidRDefault="00173055" w:rsidP="003123F3">
      <w:pPr>
        <w:spacing w:line="240" w:lineRule="auto"/>
        <w:rPr>
          <w:rFonts w:cs="Calibri"/>
          <w:b/>
        </w:rPr>
      </w:pPr>
      <w:r>
        <w:rPr>
          <w:rFonts w:cs="Calibri"/>
          <w:b/>
        </w:rPr>
        <w:t>Notable Version Updates</w:t>
      </w:r>
    </w:p>
    <w:p w:rsidR="00E9727D" w:rsidRDefault="00173055" w:rsidP="003123F3">
      <w:pPr>
        <w:spacing w:line="240" w:lineRule="auto"/>
        <w:rPr>
          <w:rFonts w:cs="Calibri"/>
          <w:lang w:val="en-AU"/>
        </w:rPr>
      </w:pPr>
      <w:r>
        <w:rPr>
          <w:rFonts w:cs="Calibri"/>
        </w:rPr>
        <w:t>Version 0.1 - Document Created</w:t>
      </w:r>
      <w:r>
        <w:rPr>
          <w:rFonts w:cs="Calibri"/>
          <w:lang w:val="en-AU"/>
        </w:rPr>
        <w:t xml:space="preserve"> 2021</w:t>
      </w:r>
      <w:r w:rsidR="009F497A">
        <w:rPr>
          <w:rFonts w:cs="Calibri"/>
          <w:lang w:val="en-AU"/>
        </w:rPr>
        <w:br/>
      </w:r>
      <w:r>
        <w:rPr>
          <w:rFonts w:cs="Calibri"/>
          <w:lang w:val="en-AU"/>
        </w:rPr>
        <w:t>Version 0.2 - Updated for 2023</w:t>
      </w:r>
      <w:r w:rsidR="009F497A">
        <w:rPr>
          <w:rFonts w:cs="Calibri"/>
          <w:lang w:val="en-AU"/>
        </w:rPr>
        <w:br/>
        <w:t xml:space="preserve">Version 0.2b </w:t>
      </w:r>
      <w:r w:rsidR="003123F3">
        <w:rPr>
          <w:rFonts w:cs="Calibri"/>
          <w:lang w:val="en-AU"/>
        </w:rPr>
        <w:t>–</w:t>
      </w:r>
      <w:r w:rsidR="009F497A">
        <w:rPr>
          <w:rFonts w:cs="Calibri"/>
          <w:lang w:val="en-AU"/>
        </w:rPr>
        <w:t xml:space="preserve"> Modified</w:t>
      </w:r>
      <w:r w:rsidR="003123F3">
        <w:rPr>
          <w:rFonts w:cs="Calibri"/>
          <w:lang w:val="en-AU"/>
        </w:rPr>
        <w:t>, removed excel from WikiHow and used from Word for Work – T2 -2024</w:t>
      </w:r>
      <w:r w:rsidR="009F497A">
        <w:rPr>
          <w:rFonts w:cs="Calibri"/>
          <w:lang w:val="en-AU"/>
        </w:rPr>
        <w:br/>
      </w:r>
    </w:p>
    <w:p w:rsidR="009F497A" w:rsidRPr="003123F3" w:rsidRDefault="00173055" w:rsidP="003123F3">
      <w:pPr>
        <w:pStyle w:val="Title"/>
        <w:spacing w:line="240" w:lineRule="auto"/>
        <w:rPr>
          <w:rFonts w:eastAsiaTheme="minorEastAsia" w:hint="eastAsia"/>
          <w:lang w:eastAsia="zh-CN"/>
        </w:rPr>
      </w:pPr>
      <w:r>
        <w:rPr>
          <w:rFonts w:cs="Calibri"/>
        </w:rPr>
        <w:br w:type="page"/>
      </w:r>
      <w:bookmarkStart w:id="0" w:name="_Toc3756"/>
      <w:bookmarkStart w:id="1" w:name="_Toc4399"/>
      <w:r w:rsidR="009F497A" w:rsidRPr="009F497A">
        <w:lastRenderedPageBreak/>
        <w:t>Mail Merge</w:t>
      </w:r>
      <w:bookmarkEnd w:id="0"/>
      <w:bookmarkEnd w:id="1"/>
    </w:p>
    <w:p w:rsidR="009F497A" w:rsidRDefault="009F497A" w:rsidP="003123F3">
      <w:pPr>
        <w:spacing w:line="240" w:lineRule="auto"/>
      </w:pPr>
      <w:r>
        <w:br/>
        <w:t>A powerful tool which allows for making a single document for each entry in a list of customers, staff members or clients. The idea being that you don’t have to make a new document for each person, just one master one with fields that will populate from your list.</w:t>
      </w:r>
    </w:p>
    <w:p w:rsidR="009F497A" w:rsidRDefault="009F497A" w:rsidP="003123F3">
      <w:pPr>
        <w:spacing w:line="240" w:lineRule="auto"/>
      </w:pPr>
      <w:r>
        <w:t>Learn how to perform mail merges for creating personalized letters, envelopes, labels, and more from a data source.</w:t>
      </w:r>
    </w:p>
    <w:p w:rsidR="009F497A" w:rsidRDefault="009F497A" w:rsidP="003123F3">
      <w:pPr>
        <w:spacing w:line="240" w:lineRule="auto"/>
      </w:pPr>
      <w:r>
        <w:t>Mail Merge is a powerful feature in Microsoft Word that allows you to create customized documents by merging a main document (containing generic content) with a data source (such as an Excel spreadsheet or a list of contacts). Here's how to perform a mail merge in Word:</w:t>
      </w:r>
    </w:p>
    <w:p w:rsidR="009F497A" w:rsidRPr="003123F3" w:rsidRDefault="009F497A" w:rsidP="003123F3">
      <w:pPr>
        <w:pStyle w:val="Heading1"/>
        <w:spacing w:line="240" w:lineRule="auto"/>
        <w:rPr>
          <w:rFonts w:hint="eastAsia"/>
        </w:rPr>
      </w:pPr>
      <w:r>
        <w:t>Performing a Mail Merge:</w:t>
      </w:r>
      <w:r w:rsidR="003123F3">
        <w:rPr>
          <w:noProof/>
          <w:lang w:val="en-AU"/>
        </w:rPr>
        <mc:AlternateContent>
          <mc:Choice Requires="wpg">
            <w:drawing>
              <wp:anchor distT="0" distB="0" distL="114300" distR="114300" simplePos="0" relativeHeight="251676672" behindDoc="0" locked="0" layoutInCell="1" allowOverlap="1" wp14:anchorId="10D035F9" wp14:editId="1EB34B27">
                <wp:simplePos x="0" y="0"/>
                <wp:positionH relativeFrom="column">
                  <wp:posOffset>4810125</wp:posOffset>
                </wp:positionH>
                <wp:positionV relativeFrom="paragraph">
                  <wp:posOffset>303530</wp:posOffset>
                </wp:positionV>
                <wp:extent cx="1898015" cy="2322830"/>
                <wp:effectExtent l="57150" t="57150" r="121285" b="115570"/>
                <wp:wrapSquare wrapText="bothSides"/>
                <wp:docPr id="41" name="Group 41"/>
                <wp:cNvGraphicFramePr/>
                <a:graphic xmlns:a="http://schemas.openxmlformats.org/drawingml/2006/main">
                  <a:graphicData uri="http://schemas.microsoft.com/office/word/2010/wordprocessingGroup">
                    <wpg:wgp>
                      <wpg:cNvGrpSpPr/>
                      <wpg:grpSpPr>
                        <a:xfrm>
                          <a:off x="0" y="0"/>
                          <a:ext cx="1898015" cy="2322830"/>
                          <a:chOff x="0" y="0"/>
                          <a:chExt cx="1898015" cy="2322830"/>
                        </a:xfrm>
                      </wpg:grpSpPr>
                      <pic:pic xmlns:pic="http://schemas.openxmlformats.org/drawingml/2006/picture">
                        <pic:nvPicPr>
                          <pic:cNvPr id="1057" name="Picture 1057"/>
                          <pic:cNvPicPr>
                            <a:picLocks noChangeAspect="1"/>
                          </pic:cNvPicPr>
                        </pic:nvPicPr>
                        <pic:blipFill>
                          <a:blip r:embed="rId9">
                            <a:extLst>
                              <a:ext uri="{28A0092B-C50C-407E-A947-70E740481C1C}">
                                <a14:useLocalDpi xmlns:a14="http://schemas.microsoft.com/office/drawing/2010/main" val="0"/>
                              </a:ext>
                            </a:extLst>
                          </a:blip>
                          <a:srcRect t="1503"/>
                          <a:stretch>
                            <a:fillRect/>
                          </a:stretch>
                        </pic:blipFill>
                        <pic:spPr>
                          <a:xfrm>
                            <a:off x="0" y="0"/>
                            <a:ext cx="1898015" cy="2322830"/>
                          </a:xfrm>
                          <a:prstGeom prst="rect">
                            <a:avLst/>
                          </a:prstGeom>
                          <a:ln w="9525" cap="flat" cmpd="sng" algn="ctr">
                            <a:solidFill>
                              <a:sysClr val="windowText" lastClr="000000"/>
                            </a:solidFill>
                            <a:prstDash val="solid"/>
                            <a:round/>
                            <a:headEnd type="none" w="med" len="med"/>
                            <a:tailEnd type="none" w="med" len="med"/>
                          </a:ln>
                          <a:effectLst>
                            <a:outerShdw blurRad="50800" dist="38100" dir="2700000" algn="tl" rotWithShape="0">
                              <a:prstClr val="black">
                                <a:alpha val="40000"/>
                              </a:prstClr>
                            </a:outerShdw>
                          </a:effectLst>
                        </pic:spPr>
                      </pic:pic>
                      <wps:wsp>
                        <wps:cNvPr id="40" name="Rounded Rectangle 40"/>
                        <wps:cNvSpPr/>
                        <wps:spPr>
                          <a:xfrm>
                            <a:off x="0" y="238125"/>
                            <a:ext cx="847725" cy="1200150"/>
                          </a:xfrm>
                          <a:prstGeom prst="roundRect">
                            <a:avLst/>
                          </a:prstGeom>
                          <a:noFill/>
                          <a:ln w="28575" cap="flat" cmpd="sng" algn="ctr">
                            <a:solidFill>
                              <a:srgbClr val="FF0000"/>
                            </a:solidFill>
                            <a:prstDash val="sysDash"/>
                          </a:ln>
                          <a:effectLst/>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4F4B6476" id="Group 41" o:spid="_x0000_s1026" style="position:absolute;margin-left:378.75pt;margin-top:23.9pt;width:149.45pt;height:182.9pt;z-index:251676672" coordsize="18980,232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x45c4gQAAKsLAAAOAAAAZHJzL2Uyb0RvYy54bWykVm1v2zYQ/j5g/4HQ&#10;d8eSYs+OUafwnBcUyNYg6dDPNEVZQilSI+k47rD/vudISc4b2qILEJkvx+Pdc88d7937x0axB2ld&#10;bfQyyU7ShEktTFHr7TL569PVaJ4w57kuuDJaLpODdMn7819/ebdvFzI3lVGFtAxKtFvs22VSed8u&#10;xmMnKtlwd2JaqbFZGttwj6ndjgvL99DeqHGepr+N98YWrTVCOofVi7iZnAf9ZSmF/1iWTnqmlgls&#10;8+Frw3dD3/H5O77YWt5WtejM4D9hRcNrjUsHVRfcc7az9StVTS2scab0J8I0Y1OWtZDBB3iTpS+8&#10;ubZm1wZftov9th1gArQvcPppteLPh1vL6mKZTLKEad4gRuFahjnA2bfbBWSubXvf3tpuYRtn5O9j&#10;aRv6hSfsMcB6GGCVj54JLGbzs3maTRMmsJef5vn8tANeVIjOq3OiuvzOyXF/8ZjsG8xpa7HAf4cT&#10;Rq9w+j6fcMrvrEw6Jc0P6Wi4/bJrRwhpy329qVXtD4GeCB4ZpR9ua3Fr4+QIeZZOZz3oEKB7WVgD&#10;znSMJOM5Tn7dGPHFMW3WFddbuXIt2A10KUzj5+Jh+uzSjarbq1opihWNO/eQCS+Y9AZCkaUXRuwa&#10;qX1MOysVPDXaVXXrEmYXstlIsMh+KLKQCAj+jfN0HdEgpMI/+XyVpmf576P1NF2PJunscrQ6m8xG&#10;s/RyNkkn82ydrf+l09lksXMS/nJ10dadrVh9Ze2bvO8qRMyokJnsgYf8J6SCQf1vMBFLBAnZ6qy4&#10;A6pUJ7JpehrLg/NWelHRfgkISSAqGjYC3keIKRgO6UIn/k+CDDRH+K3z19I0jAaAGTYEmPkDXIjW&#10;9CJ0q9Jsv0zOpjllHUddLREuDJsWMXJ6mzCutijYwtugxhlVFz0/3MGtlY2YodQWZv8JMUyY4s5j&#10;A/kd/gLvANnTo2TDBXdVPBy2IoaoZLqAnXxRSV5c6oL5Q4tao/EqJGRrIwvcIGETjYKk57X6EUnA&#10;pDSplqHgd7QzOy/tfVXs2Ubt7B2H49N0nuIRKGqC8HSexQkcymfRow4Vr8Bo4z/XvrqvOJmZBpTI&#10;uwGZjeLiS4yBaisePZ6Qng6YTjpQbTAmEu9oZ2BO5EoYgjpUdPEYuj5HMfsx3tNT+NYzEnyApaT2&#10;WHwmQCLW+zuKjSwYERuVRUmGPUSgkx8Kv/s2qXMgCr6F0FHOU+mfT2azwEFU/gzvNZKqQ6fPi561&#10;PbHJFjIkIvs2u7UhqoaLItHz+XT2U0y3280Q0KurJ8H7FqsPjije+fGCeTAKb1KPVBj5g5IxJ+9k&#10;iacWsOTBu9DkyOF+LgTKa6yeatf8YYrIqdn0yKnhSOCR0tBIqmNZ6pRHDYNkVNIrJ/sG+WPODJZF&#10;orvnuFzhr3M3plh/rdF+ONnU2nTFhJq3o18KPnXXRvkeoggMYbQxxQFtCHKOUo25VlzVyLUbFJxb&#10;btGQYRFNpv+IT6kMyoXpRgmrjP361jrJI2+wi/qCBg917+8dp5ddfdDIqLNsQingw2QyneWY2Kc7&#10;m6c7etesDd4QNEmwLgxJ3qt+WFrTfEYCruhWbHEtcHessN1k7al2JgzdrJCrVRjHluFG37doNGLk&#10;tFntvCnrUNaP6HSooS6EUegIQzC77pVazqfzIHXssc//A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qZtLH+EAAAALAQAADwAAAGRycy9kb3ducmV2LnhtbEyPwW6CQBCG7036Dptp&#10;0ltdqAIGWYwxbU+mSbVJ09sKIxDZWcKugG/f8VSPM/Pln+/P1pNpxYC9aywpCGcBCKTClg1VCr4P&#10;7y9LEM5rKnVrCRVc0cE6f3zIdFrakb5w2PtKcAi5VCuove9SKV1Ro9FuZjskvp1sb7Tnsa9k2euR&#10;w00rX4MglkY3xB9q3eG2xuK8vxgFH6MeN/PwbdidT9vr7yH6/NmFqNTz07RZgfA4+X8YbvqsDjk7&#10;He2FSidaBUmURIwqWCRc4QYEUbwAceRNOI9B5pm875D/AQAA//8DAFBLAwQKAAAAAAAAACEA5Ds4&#10;cO47AADuOwAAFAAAAGRycy9tZWRpYS9pbWFnZTEucG5niVBORw0KGgoAAAANSUhEUgAAAQwAAAFN&#10;CAIAAAB66sYNAAAAAXNSR0IArs4c6QAAO6hJREFUeF7tXQl8FEXWnwAuEJArnBogCZlETbhcbsRl&#10;EwjuBlDC4YVcsiTg4i7okniw3pqgBndRSVw8QEQ/jqBAvtUQIp+soIByJSs5IIGEmyBnwqV8/56a&#10;dHp6Znp6enr6SF7/+jfpdL+qevWv+verV939KiDq/vcstBEChIB7BBoQOIQAISCNAJGEeggh4AGB&#10;gAvnzxFIhAAhIIEAWRLqHoSABwSIJNRFCAEiCfUBQsA3BMiS+IYfpa4HCBBJ6kEjUxV9Q4BI4ht+&#10;lLoeIEAkqQeNTFX0DQEiiW/4Uep6gACRpB40MlXRNwSIJL7hR6nrAQJEknrQyFRF3xAgkviGH6Wu&#10;BwgQSepBI1MVfUOASOIbfpS6HiBAJKkLjbx+/brx48Zuys2tC5UxXh38QpJtW7ehzZZ+9JHx6quP&#10;RgwQ4Z6UOOOVl19C59ZHIcOXaqgu5BeS6NsEC9PfRP/TVweXpUdG3jZy5Ci2R0ZGFhYWLlu6dM5f&#10;/3rgwAEftR01avSq1Wtihw3zMR9K7hKBOkiSrVu3VldfNmB7W63WyVOmsH3O3CeWfbx8/IQJFRXl&#10;by9adPp0pQEVJpUYAnWQJCZq2gkT7mc8ycsjd8K47eaXb9wxoExPfwODCtwyUXU4Jxs2rJ8798ny&#10;isN5mzZVVlYGBQUNHDiIXWUbZHbv3o3ugmMMS6ZOm9atWzcc4xabvWH9tm1bkapp06aDBg8eN25C&#10;27ZBfLZJSTP37t0D64FUuFWjICHYKHTgoIG6wy8CRKTPpEcmdunS9eVXXmHnJarsDigeYb6yyOTj&#10;ZR/t2rWrurqaoY20rBWYjJxG0RE3acQwRfHdd9vQYaAhahcTG4vbDY4xzMbJ1LQFrPOwbc/ePS+/&#10;+CJuRkxGhGFwcOdevXqJuiKAwvCVz0E7S5KdvQE1jx85ctLkyU2bBkIPfjYmI2Mx/o28LRJNCGqd&#10;Pn3q5ImTrLug2ps25fbq3RuXwJCt33771sJ0YeOtWrXy1uBgVAmd7K4hQyCGq6g5DrBbIyJ0bGmZ&#10;Rdv8k/08QySq7A4oUUEMN9w4gBhuIuhDuMtgd9ZHolFkKq+9GKoCHDCiRr9nfWnVypWsLw0YwPH/&#10;hx92CrXKs12KieEcNiADJxCdrUuXzkiLHTdc/As/VqIi2pHk0qVLC996Cy4m9meenQ+dvv76a6YZ&#10;agg2ozlxkwOnMzLfY50bNgS25Ym//Y1dwi9wQX8SznWih/F3CNw/2G2yWbNmOMDObI7BN1Ca11C6&#10;yu6AElWQZQK4sMObBz4vv/KaSxAkGsXIoKFz456IevF9CYYFCqOyMCxgkVB5mNNBgwaxnsCQQXL4&#10;hHxXxH0ZNxSJmUbtSBITG8OrDo0xOjp8+BA7g4qVl5cLJ3lYlXDzA3l69ujJJ0TFcFxRUcGf6SG4&#10;auR2lambdJXdASXKHJmAeMLJLuDJRlyiTaJRZCqsvRjufawbsA1VQ2X5qRpUEzTg+xK6PgacAwbY&#10;686QESZHDvEjR+G3pLjYXV20I0nboHYiJaA9OzN+/ISqqqqU5HncSEPwRAx+CIaYoicMokwCA5tp&#10;307qllhcXIzez/KUrrI7oET6IBOMXeUoKdEocpLrJQMOwKdCb3n2mWfg0TFXlm0YcuP3P1u2sH/3&#10;7tnDuWQ1fimQwW1XpDa7ZVdWntGfJBKA4p6XvvAfGErBnmC4iZrzU6IwlMy7EO4MiLqxoaYYQGLQ&#10;yFdHosoSQInQaNqkad3Ax7kWMA64n8ImBLVti6kadBvheBVDbtCAOWDgEm6ycMl8hEI7SyKtKNiM&#10;ISa8EeZ1sClRTGfBwjDvQrgL5y58rL/uyTEHBR1G33sf08RjlV0C5VwLWCfRyerLdrute5V9VABP&#10;YEEDdBV4XPBgRWMnZA73HRYDk1rMg2cuOw8vmxMTbuw+FRTURnhSOPg3BEmEj9KYF15dxbVo7969&#10;USXU1itYcV+BP+pVEl2EUWtMqsBlhOPI0166yu6AEumPPoRWF+KGY0wM6lJNfxQKG8JnCzddONzC&#10;edhb3Gu2bd2KS7zLzuRjY4dBWOSjw5u3Ucvut7SxsUU4RdbIH3XwNs+5c/6CyUpruLWqugqDSCSP&#10;iOCGH49MmoKpiTdff52/eqbyDGiDWTKJInCvhQzGrKhtl65dhX6/t4qpK4+7O/8+G5qK3dKE8/ce&#10;q+wOKJGeDzz4EN55Ybj17NFrz97dYAgexfATzerWy3+5CRFjpWCkDR+DEZ5VrXB/oXC4xcRQ8d27&#10;dsGe8DOf7Dx8dMAOWwQ3PdxqxRkc4D4FXvF+y8CBgzGnvGH9+jNnzrAiGj791FOqV7KivAKDQnR0&#10;5iTt2b27qKgIA6bOnWvnOvPy8iorT7M6lJWV7ti+HbN4e/bs6dix40MPTWQaBwYG9ujZ8/y5c/zV&#10;gIAGffr2iYqKdpctzt96azB8GyiAQgFWxw4dVa+gtxkyQFBfqMS2Ro1u6tuvX2Ji0hBH/0q6yu6A&#10;EiHcpk2bsPBuZyorubvptq3Xrl6bMmWqxXJD2AoeG8XbOqor74wYww2TmYPuGsxXrWWLFtMenV5Q&#10;UIDShb5H69Zt1q9bBzrNnDVLqBjg7dOnb4DFAqp8t43rb5j4GY/5kJrnjKzXAb0jFUd27NgO9FCE&#10;X564q4sX5aYKAuwRu+hptCo5GzATeBRw7kVWWrGehvBJFGtPCeUjgHsnRup1ac5Dou4bN+ZwtkXg&#10;sssHylmSSOILeqZJC1cVXhBmBUyjsQ+KYnoDTovIZfchPwsNt3xBz6BpMbICJXh39syZSvim+Bdv&#10;A5niPR3FsOJewKZ24P499/wLaplNIoniFjFuQkx94kETJrjYOw3sRVdM7NRthqCmzO9CfadMm6ri&#10;rCaRxLh9nTQzCALkkxikIUgN4yJAJDFu25BmBkGASGKQhiA1jIsAkcS4bUOaGQQBIolBGoLUMC4C&#10;RBLjtg1pZhAEiCQGaQhSw7gIEEmM2zakmUEQIJIYpCFIDeMiQCQxbtuQZgZBgEhikIYgNYyLAJHE&#10;uG1DmhkEASKJQRqC1DAuAl68Bbz43XeMWw//aDZz1mP+yZhyNRMCHEk25+UOlfGhI0hyzz33mKly&#10;vun65ZdfEkl8g7COpKbhVh1pSKqG/xAgkvgPW8q5jiBAJKkjDUnV8B8CRBL/YUs51xEEiCR1pCGp&#10;Gv5DQOvZrTVZazfmblRcn+HDho9NGKM4uVcJ/Tq7NeKeEV4po67wV19+pW6GGue2/JMVv/zyi2aF&#10;6kMS9HVlNQwLC+vdq3bhK2WZyEzlb5KEhoaGdO0qUxm1xMoOHSotLTU7SZYu+7hJ48YtWrZUCxbp&#10;fPQhSca772pTPV9K8TdJfj906KiRI33RUEHa9Rs2fL15cx0gSfv27aOiohQgoCAJ+SQKQKMk9QsB&#10;nUkCF0XB/vPPP9evVqLa6oqAziSBE69gX/TOO8QTXbtN/SpcZ58kadasBx54EIvfyUQdy45+9tmn&#10;WKa9ZcuWsx97rHXr1jITKhDzt0+iQCW1kpjdJ1n28fLr16+rhYbHfExJkvT0hfPnP+tvnvibJN27&#10;99DM9eT7ARaF2rdvr9lJging1q1atfLnLVLIHFOSZPPmb3788Qd/88TfJPHKhHq828kUYKa4DpAE&#10;E+j9+vWTWWsfxXT2SRRrf+edv33ppZfPnTtH/oliDCmhTATMShJUj3gis41JzEcETEwS4omPbU/J&#10;ZSJgbpIQT2Q2M4n5goBZHXdRnf3hx2vsuK/NWu3ckJ07d+nTl3NPd+7YXl5+2GVLe5QZkzCOT1hX&#10;Hffi4mJncJo3b96pUyecP3bs2MWLF12iJy3TtGmT0JAQ01sSVvM64J/s3vWj884TAwcuBXDSo4wv&#10;N1GzpD3hauOJgQOXAjgpIXP+/PmOHToAAVNaEumWU+t1eo0tiTbdsa5aEn+gd1Ojhsj28uXLJrMk&#10;UVHReLwgsfsDLMqzHiLAM6Sg4L8mI8mQIUPwDovEXg+bk6qsOgJChlSbzpKoDgdlSAiIEBAy5Jdf&#10;f+3Vq6fJfBKPLTp06N0m9Ulodstj4/ICeHdL9FqK77NbLHMRQ+644/bGjZuYbLglH0fTSfpvduvX&#10;X3+9fv0a29u2bYtJT9OB41Fh32e33DHEfLNbHsEyryXxWDXvBW7gffJfnF4pP3XqdLt2bb3PzUAp&#10;nC2J78q5tCEsW7IkvsNrxBxu3Lhx5coVxpDdu3evWLFiyZIln3/xeR1giD/glmAIkcQfgBsiz+vX&#10;rllu3AAl5s+fn5ySvHTZ0lWrVy1evDhpZiIIYwgVDaOENEMMSpKLFy7s/2++sh1xWDQLzGWYVhYr&#10;Aifk11+5sFTPzn9m+47teKy0atUafISDj9Wio7uDMMQTHjKPDDGoTwKSVJQfSs+/oW4vnBsd4FWG&#10;Gj9x9312i6/dtatXQRIMrmA6Zs9+fOzY2ne3IJOSkpyfvy8tdUF4eDevADGOsCqzW+y9LFQKz9Tx&#10;xBCzvWwuS1TNyspK4/okeccs6u7GaWOXmvg+u8Vny8zIN99swTypiCE4/+ij0/HC0vbt3xscEK/U&#10;83Z2i38vizHkytWr7hhSUlJixOckzJKM3Gi3JHd1ufm5oZ1CWzf2CjUIl/585YXNx/5z+AJLuGG4&#10;oS2Jt7WrkYeLzh1ydQvgfvD/1SuXcYBIqqNH3zt37hPOOWMOcPy48dOnT1daqM7pfJ/dEj1TDw8P&#10;DwoKcrYhYEjTJsZ+TjK8W4v7bmuFXn7vpyULvj3uVctAHqmQFjkgH6/SmkIYZMBzjyuXL4MS2K9c&#10;uXzt6hX4IvydADEOT548aYq6aKykVwyJirrDuMMtANfspgZvjOi88A9durT8zXs7T438pHhrueuv&#10;AoQoQwaSkEcqpEUOyEfjZvB3cQgXDWKInoGAIeDJNcxr2baoO+6A73Hq1CmRMmvWcB+udO3axd9K&#10;GjN/bxnSxOCWhKE8KqLlhoetD/cIOnzu6qSs0ie/KpdAH1chA0nIIxXSGrOpfNEKDLl+7Spy+DT/&#10;3EOfV0RllmAfsuzgU3knys5yLjvLfNy4CfA95s17UsgTfJ324YcfhISEDB8e54sOJk2rgCGoqWlu&#10;sS/8/pYvHgzv3Snw8/1n+//rp+V7KkXthDM4j6uQgSTkzdWQmN1y3vFBoqgW3CjLxpA3vz/98ren&#10;Ki5cZ4PSrq2arCu+kPi/R8ETlgSTVzNnzkQM+alTJ6env4kvSTCvNXfunMDAwL89Oc9c4HjUFu9u&#10;OW/4IFGYUBlDrl3/xTQkQW3hu6+a0O35oVzvf37z0Slry+Ca4xi/OMYZ7vzQWyCjwMv32Az+FpCe&#10;3eJLhxVhNuSD3WcxpfHZuLDFI7tiSMmQOXP517m5J3jhdm3bwTOBPVm37guE2/ruu2241K5de3/X&#10;Rfv8pWe3oI9ihpjJkvC4T+wZhJ7BO/QYX/EOOs7jqvYtpEqJL7z0qvMu/DzdVsoN5oesL7kQFNhI&#10;NOmHuo+5vXVh5ZXsA5zntnFjzosvvYiQsHhUwh4m/utf7+PB4qFDZckp8/CuiipqGySTu1xtVquV&#10;qecLQ0xJEmZSeIce4yveQTejAfGqk7HZXmx7Tly+s1Ogc32n9OLuEf85dAm/zZrdHBsb++GHS/Go&#10;pF27djiDToPv1V588SUcv5n+Jl5a8ap0kwr7yBCzkoS1FnPoMcaoqw66dKd0OWUnpE3HTp2SkmY5&#10;Z4KgGcnJT2F2+IsvPjdpv5evdsMGnEPBnhheunSpc3CwxPMQzPZiLgvy8EOERZjJJ3EJjXnHV/Jb&#10;2lmyTdMG+09zTwxF2/qiczjTthkXwcBqDWcGxHnDV9B4GL9j5w5fdDB+WjxcbdCAe25UWFR07vx5&#10;fE9zsLQU40w8U+KVx1sn7ImhO4aY25IYv5FU1zAgIKCB7dZ4V3AzkMR5ii9zx8nAmxqMjbQ/PLW9&#10;6eh6mzJlWj9bRK86vAEuZkbOnj0H36xjxw7Nmzc7d+7svn35jCdyGEIkMV8PadjoJiideGfr4Jsb&#10;4a0CzFuwKT7YEDxCBXMeiGoR0uo3OAMXn3u26GYf0L/fo48+ar76e6NxgO1lnePHj+MBK+jRtGlg&#10;UFDb9u07YLrv6NFjMhmiA0nwHrspVhX1pi00lWV3R9Ag84+34D0tzFsMX1YU/o99c/59GAwZbb35&#10;if7m/upQLTT5sRYGWg0bNgRDWM74erlRo0ZwyTyOsnhNtH7BUQQBVrpyXssmLKxbl+Bb8IIj5nkx&#10;i+U7arjdojMZ7QVHBYv44Dng/fffD25gkvef35/Gk8TgFjf1uaUZIDpd9cuPxy5VXfsVPHkthos7&#10;WIc3OYv44BPlCKsVY63vvvu+aWCg0D3DQ0acb9WyJfNDLly4sHdfvgRc+pPEWbk//uGPo7F4c10n&#10;iYJOPGvmrHvvvRfP1B9ZV3H5umXe4I7CeQv+rec6z5NPVqzgZ8Pdwdi7dy+8vVZWVlZy4GCnTh1h&#10;Saqrqy5evFRVVYX3elq0uLlH9+6MIXlff33hgtQ7gTqTRKKj1G2SKGAIn+RP2Ue3VlTh3U2Xb6bh&#10;5QO8+/z+yFsH3NrUl1LqRto9e/bC92jWvDlMB15WuOmmm9q0boOFBIODb5VfQUOT5La2TbDLr4w7&#10;SQzWsRtquKW4Ut8dqX50wxGJgSjsCV5B6NWhyb/iTfb2mmJM3CUEMb7fvuPXX34BN7AGrbfcMIpP&#10;Im1J1EWtbpAk88ef/7mj0p0ZYYiNX3ng0NkrWyaFqgug6XKrqDiCBQMVc8MEJNG9Sfz6jbvutSMF&#10;5CNg+ifu8qtKkoSAMgSIJMpwo1T1CAEiST1qbKqqMgSIJMpwo1T1CAEiST1qbKqqMgSIJMpwo1T1&#10;CAEiST1qbKqqMgSIJHbc1q9fP2+e0WOILP3oo/HjxipraUolROD4sSOb83LxKwcW5STZu3fv++8v&#10;+fv8+ehb2N58482i4iI5Rfoog3JR3CuvvOouH9bd8euxIMhAf3yR41FSdYFtW7e98vJLkx6ZiE6P&#10;fc5f/7pn7x7VS6lXGbJ+L9pl0qBw/09b/m/z5cvclznOm0KSbP9++/Lly5HdsOHDJ06ciM9BW7Vu&#10;ebna/lUkyCOnj7prQjnJ8X0ZdHDOAT1+x/btTRrLChx85aprUPzdtzbl5qanv4FSxk+YMHfukyNH&#10;jmrbNqjqYpW/y0X+YCbMkQYF6VVEcHCX226/nd9btZb1dQ0L1MRvu3f9ANrw/yokyZYtWyIjIxCf&#10;/O677+7Ro8eoUaNwjAOWb2GhTyZFTnKUvnPnTueW2Gu7HzduIusF2HFjx7340kutWmkd5XHDhg29&#10;evV65tn5o0aNHjho4OQpU3CMAw06Vh2LJOSMWPObm3XsdCu/N2ki63Z5R1T3Ib8byguf/flnYc4K&#10;SXLi5Al8BqlBo7orwmqNKDtUVlFRIRLYsuU/kZGRsDM66uax6IqK8uBgFT4m81gQCaiCQCNlueBG&#10;jlFN7969g4ODhTm8+8676Ls4A1ODLaRryKzHZmEIlL1hfdmhw+i7GAihE8ePHMXu3xiVQWz6n6av&#10;WrkaV/H5GAtcK0zuUsOOnToiq//bvPnhiRN5AbgryOR3Qyft2buXP+mx9AULFigDQXEqmJFNm3Lv&#10;GjKkWzfXy+jAP9mwbh2760N45OjRPXv0dC5OQuzAgQPrvvh8165d1dXVTZs2jY0dhiighYX7kcmG&#10;DeuxR0be9vIrryiugukSnj51EvcmZiJatW6Nj92FVcDg6tjRI0Njhv2wY/uFC+dxCf9iv/nmFr/t&#10;20+hJRkx4h4Mad7LzEQvFzq+w+KGwUVBGT179MAB/sXx4cOH8Dt8GHcJPkxhYSE4I1QxNyd38uRJ&#10;6Kz33nevc3KX7QH/p2+/fshKWPqOHdvBXhFvPZaufXs/8OBD+BD3heefg3tw+rQ4qDG6/puvv15d&#10;fRnuCmLJQWDxO+94JQaGIPPDh8uZz4PfM2cqx9/PHaOygwYN4k7eP0H7iutVIhjy03//+8v1X7qF&#10;W+Gu4CvFstJSl8p0DQmBAC61CWqLA/yLY4WWBB3xsccey920Ebd8mBT0V7glyC7CGsHKbtGyJe+i&#10;4IA/xqWTp04W7ndwWkbfO5r1bJfJ3SE7ZMjdKB1OCPwiyGDoBWeGcUy4eSxd+5aDAXn5lddWr16J&#10;OzpMCm7zcEt4NVb9z0pQiL/N9+zVe2bSjLy83AkT7heqKiH22acrkAP8HMwHiGuXbmnTJkgb/0d7&#10;YFHi/p9+ws6KZnbA1jfKGzduzI6xwWPBLwyFs4YInswygTwTw6bQkiAlxktwfB9//HEMn9BZP7FN&#10;drnbMBCCzcFgDDPFmJUS+Qyie79McKEA7BWcECaPoVfLlq2EbOTzkS5dZnHqiqH7wkqkpi3AkBVU&#10;WZj+Jp8/BkUxsbH8v5DE0OiIk/clIYZxGnJwwRB162DI3ISzW8wOYMMoC7cGob4tW3qxrpNykrAi&#10;0b/hFYwcORJuwDfffOMSt9VrVmO++Py5c527dB4eNxw9Wy14+/bvB76BAxh0Yeg1ZMhdzjn7r3Tf&#10;awGTMmfuE5MmT966dev69ev4DFetXMmen7AdfKisPONcnIRY5+B6ukaPcHaLmQW24bzi9vKVJKxg&#10;DHg6tO+ATyWd9UD3hekAi8AlDMlwp8dITLG6ooQYnmFuAK4Idlzq4eTd+rV0tWqBiWBMdp0R0ABP&#10;TuA2CHeXLoSEWHnFYbXUqxv5wMcTVuTaNYcHI9J1VIck6IvuZl2Z39xEsPLv3r37VMQ9uns0XJHt&#10;23f06NXT+YmHv0tXpSJwyisrawO8gzAYQ8NtEO7Os1sSYriEJ/qq6FY3MoGDcabSYYJECLjHOiok&#10;CVwL+BgYX2Gos3HjxveXLEFJGF6z8jA5W1RYxC7BdOBfOC2wJ+xNFo+Pw4XJPVYARgyuCCg6oP8A&#10;Z2EFpXss0XcBvISCeS2Mr9CVV678HzwFR56YEWY5w+rCqcBJXMUOsWefeca5UAmxKdOmohMgFR7t&#10;sxx4nwfTwciclet7RQyYw8ULl/AqCr+fP8+NboI7d8HELp6js/M4uHrFvh6Yyyo0bNjo3NmzkCwp&#10;4maYFJIEWKPf48kxnA3cxRGKeEZiIu9/Y54Xq8Hi0skT3KpLEyc9gl/4BqtXrerSpWtEpH0GzB3E&#10;ouQeW6JHj+7OM798Km9L91ic7wII3gxnfdnSpXg5JW/Tpi5dOj/3/Av8M5PYYcPYzC+u2gTy+MVo&#10;hEVLiMHsPPG3vzVt2gRLwLEcbq15nIXpYMRow0nnmQDf62WEHCoqDrMJLrYfO8qtf9a5S1dM/lZX&#10;VeFMcVExpoC7SK6rGty5M15UgXBVNfeukHHjbumOOEVL0b0JDKKAQktiEO1JDUJAAwSIJBqATEWY&#10;GwEiibnbj7TXAAEiCQfygte5rztoIwRcIkAk4WDBehfUPwgBdwgQSezI9Oh1J9kT4glZEg99gOwJ&#10;kYRIItUHpkyZMm7cOLInxBNnBGi4VYvJqlWryD8hkhBJPPSBGzdukD0hnogQ8NWSqBgFyyBt486e&#10;4KVA4TceCJmFtwadv6qVXwu844hMZObglbB8HfwtKYqFhdhWe/fsdhfeSo4y0gGyRDl4JSxRuq8k&#10;YVmrEgVLDkbayMCe3HXXXfNSnk5JeUpUIvtqHPugwYMRZuGthemKVaq+XC0/rVfCEtnqEneL/1ow&#10;qG0Q3q4t2Kc8DJ8oQJY0gF4J+50kqkTBkt9jNJDEO84o5Z133xWVhS/+2GceeFEXhME3g4ojLyKH&#10;ZR8vl/mRrVfCEvjoEneL/1oQ4a3wgi3eWkdkBmWNKAqQJZ2JV8J+J4nxo2DhE3zRV/gIyopYqRKh&#10;WZk9ublFS2eqMEDbBrXDrzaRF5V1KbVSYWAp/Aof2eLWkJQ4Q8ENAi/wI/n169fU0k2DfBRGSxFp&#10;Jj8KFhKiX2755hsWphEmaMjdd7MgKaIYXIh7gk+mhML4OB5sxHcp7BLTwV1uzthxwbiWL2dxupBq&#10;+bKPPeILexIQEIBB12OzZjkLFxUV4rsaa4T98xivomAhPArcDHxVsmr1GuTMjhdnvJeZ8a7LcFtC&#10;YdZHXQbmYmLP/v3v7CrUw7AQVghJ8A2Wc9wteEQfL/uIhecKCgoaP34CPlNxCQu+wsd5fJHPSkfQ&#10;I4/ouRQ4d+48Pmnio4+KwmHhm0r+w3R8L4XAPxieYdSEJO07dIi87XY+QBYyZ8cDBg3Z/1M+H1BL&#10;mINQGPLuymJi0d17sMBcKAvDQlghJGFhuNTxSeRHwWK988rlq+joCLZy9udzCEsnjJ3Fx+BiDGHC&#10;kIQ8Po5HDxBC7zE3XhjcAMfAE9gTniH4HosPYuSuyXl7krV2LWTw7Tg8eHzxhzsrlMGIi42XJIJl&#10;uYyC5bI4eDhoYxZuq7y8HB3RpVvvMTDXRx982KNnT+SDYEVQlQX/dRl3Cy4KwnNNnjwFwhhEOkfE&#10;ZHqCG4jWBZ6g1jxD8F2Xy5B5zlVjXwuWHz4Erx3dESMuFlCUD4eFCFf4KApfCxYXFTK3HgzZs2vX&#10;5epqCOMqfq9ccR24GR4OPqJiOeCzKsTXcjkxIFEWU/jggQP4xBX5gI34WJDFAmZhuNSxJMhOZhQs&#10;cABR7RDWkWkWERn56quvIIzD8OHD2Rk+BheOYXCEwqANQlwL42R7zE3YYJwNWb4cPMGOL4TlMIQl&#10;Z/YkIzPznrhhCFDCTuK+i4BA/OeECqNgOXao+PiRfESskNDQlOR5zuG2kMJjYC5E6GL54BeBG2FS&#10;JnPhAm0xIB3jbuHeiWgSzHpIB+NiNgQ8wQYDJZ8hSIWvBVlF8a35nX36tmhhjwRyqKysUaOGfDis&#10;du07frd1S8XhQ+EREQcPlOASnu16DOZ7azAX+Zfl37JVqx937mA5OEJrkSiLSeJbRZYPfi9euAAL&#10;hmNm1tSxJMhIZhQsBEHt168vXwGkQrgT9pUv24QxuDAkEwrjqujG7zE3EVLMnnjFEJYDsydf5uSG&#10;hHbDAAlBgBC7YePGHD5/VaJgCbsp6AerUmz7xlq0eQzMJcwHn/6CCc6Z1KDdGdHxhNGM3EniPLMn&#10;3jIECXEzRgTRriGhsAYV5bVhXDCSadeuNqI0+IBwcuyLWQx7cMkjQ1if5nUG/QIDm128dMG5FhJl&#10;MWFhPs1vvrmq6hKfiWqWBDkiChZu0tjwITuiYOFTdZeIIzoENuEl8MRd23To4CEst1e5oRTwBIMK&#10;BeHweHvy+usLEAQIEYAw3Bo+PK7WmKxcydsZVh0ElWMHyqJg4VN4USAcHiUU5K4siV7ufAlRHuGT&#10;4Gt75CYKJOkyH/AEo0d3IYyliw4N63b16lXbcKsLb0xgZHg7w5KDJ+xAWaSshg0bIpypS00kypLW&#10;XE2S8FGwTtgsg3MULKYKFjPp2rWrUK0mthkPl9tZm9XjN34JFP6MV7mxVAoYwhLCntx+++2Y70pN&#10;fe3+CfcjlsmHH3zAxyPFuCUiIlKobWDzQPYvPJmBFq9XVjh9+lSvmgA0InAkypJub9FVOFTo949M&#10;moJx3Yb16xEymA2rJDZlDGEZdg0JO1N5GoG7+SFWp1tuFQVTbNToJiYMT8bSyavacMJXr17BoMtl&#10;MomypItRbbjFipGOggUBxLA7efIEi8/Lb+68ZzhS+fvyhRXYl18bLt7b3LzG21WCn2xxZjHfhe4V&#10;P3IkRj4swpUqUbCEM6rIFiM6a7jVWQuZgbnk1xd1gRuDeTCXcSLl5+NREsOnjp1uwciHLUCFoRFC&#10;twiXE8ExcwNwCYz1mCEEhI9ckC1GdLwtEiaXKMtjKSqTRDoKFrTBjR+eBqJv2cZlXGRUBAh2pyUC&#10;0cPr4IVxgNkwobBXuXnEwqXA/v37NztuX3/9dfPmzWFPDpdXwH1fuvRDJFQWBUtUIqLHs2Bc+F28&#10;+B2M1lxOyMoMzOWyOqK4W4gAxkrEJNjWb78NCmqjDCX5qTDogvteevAgknS65Rb4Hnw4rNKDBzDl&#10;yrIK69YN3R3/Yk4MXR+XMDPmshRMiOEqk0G4IDAEAYScJSXK8qi8msMtVhiiYMFWuBvS9OvPRfbG&#10;+J6tJgfDIhGGiwlvzM2FMLxtxK7v27cfS8g2r3LziIVLgdtug9vJxeJ33mBPVnzyMQb06GfwUiCA&#10;QGRsnTfc7LGuCEvComDhwQWiYLFL7uaRZj72GGZv4Wez5xvjxrleHYExx2VZHuuIOetsm5JwwSEM&#10;GwJvhD0kgU+CdWM85uC7AIzJITwBOXgAhEFuCI3F4sDjZs+PlGBPbr+DiwZ/oKSYXRJFvObVsEZE&#10;YvYWfjZ7vhHWzXVUN8Ycl2V5rJHJ4m7B8qBzPP30M+qu4YapRnxP8uGHnE3AhgnfRo0aXbtmfyr8&#10;+eefjxkz5oItFqCfNtGzQj+VUseyFT0r9F/tVB5u+U9RljNcFBgfdRki0nnq1Kk4c/16bUDl++67&#10;D2cG3+UiZL2/60v5GwEBQ5ME07t4CYUFEWbeC1wULN7gP+BgQz766KNdP+xAEc8//zxfUHh4uLpx&#10;vv1XBcpZdQQMTRI8JDl5/CRbYCR348bGTX6D1RVdLtOjCi7sqX9CwhjMtY+M/+MLL7zAZ7tvHxcJ&#10;n18wSJXiKBOzIGAyn8RPsMInYTnv3f0jXwROduzY8dixY+zMW2+9NWfOHL96Jn6qHWXrIwKGtiQ+&#10;1s3b5H+ueaOMT3j8+HH+OMS2ttiDDz3sbbYkb3YEiCT2FoQNmfGn6cLmXJD6Kv6Fi4J1V+CrYILr&#10;0xWfYDd7k5P+3iJAJOEQm/c3bu1m5w2LMGKyC2/RhoWF/XymEk/xvMWX5OsAAkQSrhEnPvyQy7b8&#10;3+zstxYuhB+yZ/cuPDmpA+1NVVCAgEKS4FW/erJNmza1ntSUqukOAe9IwueigI6UhBAwKQJyScLo&#10;YdJKktqEgC8IeH5OwnNj8bvv+FKSGdMmzXQR/8GMFSGdfUFAiiTuTAfWbMd25XKVVyvG+6IlpSUE&#10;dETA9XDL5eAKJ69du4qXnI9UlF+8cJ4YomOzUdFaIuDCkrg0IOzk4UNlly5xH8i3a9+hXfv2Lj8B&#10;01J7KosQ0AABsSVxZghvVc6fP88Y8tu+/cO6hRNDNGgeKsIICDiQRMQQ4aALx/BDmA2hx2pGaDnS&#10;QTMEaknizBBeCXYJnrqNJNx3+rQRAvUHAbeOO4OANyY2r537WI9GWfWnc1BNGQJ2kgjNCH/sfECo&#10;EQL1EAG3T9xFDKHH7fWwc1CVHSwJwUEIEALuEJD77hYhSAjUWwTsDxN/9/tYHgI2snIebhUV7sf5&#10;/gMH+wLW4MFSIXERIvrVV1/r06c27LwvZVFaQkAVBHQgSffuPaKiopy1/+yzT3GSeKJKu1ImKiKg&#10;A0keeOBBtkCZaBs69O7Q0NDS0lLiiYoNTFn5joCxfJL+/QfMnv04Xn55+umndu7kIsTRRgjojoCx&#10;SAI4xo4dRzzRvVuQAkIEDEcS4gl1UKMhYESSEE+M1kvquT7GIklBQQEW8WD7qVOn4Mcz/0RBI5Ut&#10;GRNhTc5TkJKSEAKOCBiLJPv27cVEML9jpgvaso9YNNnyUqzWFAdiOZ/RRBEqxEgI6EmStVmrn5v/&#10;NHYcAJPNm79x3jFfrB1cpQcLRYU5n9FOGyrJKAjoSZLOnbv06n0ndhwYBQ/SgxBwQoAjCRai1wWZ&#10;Pn37jUkYhx0HmipQumSM1RphDef2MUvKbGXnJVsj4lILLDeyEm3nk/Ocz9iVdJXcngNyy0sWZ8sK&#10;suWpaTWpMJUQ0NOSqFQFL7NBF49LsyTnFBWXFBVvnGdJi7P13Zi04qKclChLQEImzpcUpcU4n+FK&#10;cpPcrkR+atxXI7jka6eHcKLWpKLkHK4g7O8leKkpiRsEAT1JsnPHdngjLndc8g9ApUvmphUkZK6d&#10;HmrLP3T67ARL1qIl3ASBnM1j8rEZaTE1GZWW5FsSZoMtbItJrb0kpyySMQoCepKkvPzw7l0/utxx&#10;yS8IlW7KRscdwfdj0MQaZckvkUkSj8mjrWG1eoeGR1uyEsfIZqBfakyZ+o6AniSBN/LCS6+63HHJ&#10;97q5y8HudTA/weaHeFWW7OSh09cWZyTkL4gjh8QrgA0nrCdJ9ALD7nXYXQXOYUgVmBaPWnmVnHNs&#10;UBC8naxEfpLAYxEkYCgEGpQePOByLys9KNoNpbdCZUJj4zEE+krpLJPi5DAqmQmW/OxcmeM6hdWj&#10;ZH5BoIGlQaMbAQ3xy3bhMf8vTnLn1d74h4nskaJwZ48X/bAxT32G4LF6XkrNLLAlNCzSYik8KOjI&#10;4jOSycXq5qUI5nzzvsqyRMcPY/MFtJkKgQZYs9zl1sC2CS+pXi/+YSJ7pCjcVXq8uCaJf0bBPxKJ&#10;SSvKHCvwK2ZYhBNQmQkFacMFzzRiUkVnpJI7IYQhVo0C3FwwNy9Mm/kQCPjpp5+kg26hTixEXdXF&#10;8zj2/Rt3d18mugQPbzriVa5vv91mPmhJ47qCADMYsjYTVZm/f4sOTFQFUtU4CASUlJTItCTnfq5U&#10;xZK4CwThEhS8PI9Xg8mSGKfH1ENNAvA6ukySnDl9UhWSKECZSKIANEqiFgIBhw4dkiCJMPrW6ZPH&#10;fSeJWnpTPoSAZgi4nd1ynvLSTCcqiBAwFAKyXPaAgADIGUpvUoYQ0AwB6vqaQU0FmRUBIolZW470&#10;1gwBIolmUFNBZkWASGLWliO9NUOASKIZ1FSQWREgkpi15UhvzRAgkmgGNRVkVgSIJGZtOdJbMwSI&#10;JJpBTQWZFQEiiVlbjvTWDAEiiWZQU0FmRYBIYtaWI701Q4BIohnUVJBZESCSmLXlSG/NECCSaAY1&#10;FWRWBIgkZm050lszBIgkmkFNBZkVASKJWVuO9NYMAaOQZLNt06zaVBAhIB+BgKNHj3qMlsIEjh0p&#10;x6+PERydNQM3EKMRwbVwCSG5EN9x6NCh8itAkoSAvxHQkySFhYUrVizPzc1t164dW2UXbMHy7cOG&#10;DXvooYmRkYheTRshoD8C+pCEp0ezZs2mTXt07NjaJXvWrFn9wQfvY+12oor+vYM0sCGgNUmE9Bg1&#10;ajToATMiagsYE1Bl/fp1RBXqpUZAQDuSnDhxYtWqlZ9+ugLWwx09hIgIqfLggw+NHz+hQ4cORoDM&#10;Kx2wzjUtuuAVYgYU1mh26+23Fz3yyMNgSGxs7Ftv/TMpaaazARGhAwGIQRhJkBDJkYkXCLL11B12&#10;bdZR51amlrXym+OK785V4xaSt4YL1hvyovYkqiICGpEEvRxhINPTF86f/5zVapVfAQgjCRIiOTKR&#10;n9Am2X1eDltDne2GXCI6PzXD5ep0pUsWZXlZXRL3DwIakQTKX7x4MTX1tS1btnhbESRBQiT3NqFO&#10;8tyiu0VyF7XqHhUd4HINx7JN2QXR0VGWAJ1qQcXWIqAdSQYMGAhvZP78Z9LT34S/IacRIAZhJEFC&#10;JJeTxHQy8fFYw3GR01rveRlp+VHx8TQLboQG1Y4kISEhH364FM9D1q37YurUyV9++W/p+kMAYhBG&#10;EiREcr/iVbZkTIQVTkteipXzBGqXTeRcDMczdj1svgfv8wjXEIUvwS9W6lHp2BHcsrybHJfl5ZYh&#10;TZg9PUycWqiMYxHMgXHQ3JbYzXm3yrNEtSBYxywp5f7Fn1plvFfDIwxGFtCOJAwF+OJwMOCUYwQ1&#10;dOjdEjsEIAZhJNEKQSxE+lVcce3K62PGjImIK54tPMP3lbyM7PicGm/nvYSsRIdu5IXGMUnJ0QVp&#10;QsfE5o4kjBAvLo+uGZdmSWaFbpxnSYuzM5Prs9wcmt31ei9BQGNX58EC98pzmSVmJWTWVG12SVxi&#10;loV75aI2V+/U8AILY4pqTRKgcOedv4VlwDNEmAiJHQIQg7APwO1bECeY4PI8uQVHv8a5ty1GXZBv&#10;EZ/J3lTGFIpJWzudX3A6Jg7C/CUvNQ6JjY+yZOXw7nvppuz86HlJIo6ULpmbVpCQWVMoWyybjdNK&#10;S/I5uxNiLzcm1V4Jd+ellMc4ryA6mYcBoqk5yQLXSIEaXsJhPHEdSMJAmDRpMkyExA4Bn+FynN2q&#10;6ToOwyRuiMVvEWGCddbDrNEWi9OZ/OKDDjdV+yAnKUtwr/VW75oOz+jHdVN0edGK7xxzHK1LqDXK&#10;kl/CkSQ0PNriypK5O8/0qx1xCZTPy8myRMXH1vDNJmhbzN6+KVHDWzgMJ68bSfRDwjb75PO8sG2s&#10;P5wfcWUk+DQNhSFXVH52Lnq8m6EWg0uw/Hx4RFxqgX0UxNUoIyHfbjZrWe/uPHNUlCvvpRr6NbVK&#10;JddDkqiBHOvKmSWCEZdv2YbGxkfnL8jIs838JouHWjV5o0QBvbnj1JpBWUxarSslnDZwcd5n5RWo&#10;4Rs6OqcmkqjSAKUHi3zMxz7kmpONmV/H0Q7LmGORxeUTFYeCYTwyudkyzigJN3fnORmh8twITexc&#10;cVNtNYNJH9XwESSdkrsmCfuAxPlXJyWNV6xtmM532bzkuAX5PvgkrH4x3FxwQb6zO2Jnic1TnyF4&#10;SyUvxT4LnJcinIBGl46OH8a5NG7OSylv42p+as28mc1zweRW7cbI7JUaxms+LzWq25bEcXZLzfeg&#10;bHM+WYnsucQia46PPgljCeaCXcz88i0ak1aUOVbgD8yw8DNaNZpAGYf3KV2fl1QepeSk8FWLmGtZ&#10;WAzbJPC4FKjhZac0mrjrt4BdWpLjRyugvbIvEwcPHojZXl+eeGRkLMYnWd9+u81oCNYDffAwMdGS&#10;Wcz7P/Wgyg5V1I4kqiArkyS4oborDs6uKprUo0zwtnJi0bwc1SYpTAedRiTx7i139yj++c+zTQex&#10;uRTG6zlzLOm1hOAYsiYqeWP9pYi7LxNVH26Zq6PUa21tL7/UPIEBEnggW58JwvUFjSxJve52VHmT&#10;I1C3Z7dM3jikvjEQIJIYox1ICwMjQCQxcOOQasZAgEhijHYgLQyMAJHEwI1DqhkDASKJMdqBtDAw&#10;AkQSAzcOqWYMBIgkxmgH0sLACBBJDNw4pJoxECCSGKMdSAsDI0AkMXDjkGrGQIBIYox2IC0MjACR&#10;xMCNQ6oZAwEiiTHagbQwMAJEEgM3DqlmDASIJMZoB9LCwAgQSQzcOKSaMRAgkhijHUgLAyNAJDFw&#10;45BqxkCASGKMdiAtDIwAkcTAjUOqGQMBIokx2oG0MDACGoUUQphTVUCQGcFRlbIoE0KAIaApSZo3&#10;bx4TExsYGOgV+lVVVXl5m9gS1UQSr6AjYVUQ0I4koaGhpaWl7du3nz37L0OGDJGpPRZxX7ToHydP&#10;nmTJiSQycSMxFRHQzifp338AltKF6liXHSHi5dQBYhCGJBIiuZwkeslwC6zJX5ZaLy2pXEUIaEcS&#10;qIeldN95Z3FsbCwWUcAa7cXFxe50xiUIQAzCSKJkDV5EeubXNbcfeF5+VxGGlKiOI6ApSYAllmaf&#10;P/+5lJSnTp06NWfOX5YtW+oMME7iEgQgBmEkUdoIjqvvFtcsP600O0pXPxHQmiQM5Xvu+QPWaA8N&#10;Dfvgg/dTUpLBB3beRoxknMQlCECsfrYK1dpQCOhDEmZSFi16e9q0R7/7bhtGVnDQseEA/+IkLvlg&#10;QAyFMCljegR0IwlDbtKkyXDKbWOwZ7DjAP/ipF9xtTvZWIjDiuXMuUUPxyyxL1bryv/m5GqdckEq&#10;aU/dtlY6l7ltd3CHsFCO7Ywt5xoZwYqhttq7L8ghZ/Kz/NpXbJnrTBJoAKccI6vRo+/FjgMlProC&#10;mLDALLdkpm3t88yxBWnDWR+1rYCbmmE7tm+lm7LzLVgSN4R13Lg0S3KObTH1jfMsabWr1DrogEUG&#10;rdwCn5wYt2ckZCVZeSYy0TVJ1rmWdJsCxSU5yd2xYmgtT9wWxFFHkPN7CQrqTkm8REB/kjCF5859&#10;AruXynsUd1x91+Gm231euq3fc8xImhcdYF9vWnhsu1i2KbsgOjkpxkaRuWkFCZk16z7ZV16vMUK1&#10;yuQlJ2ZFJ2N9KHv+KCEtZ150/gIH8llqc7JYQqavxfq9WYuWlHHZSBRUWsIz1qZ6Kk1GeOwFPgsY&#10;hSQ+V8RlBo6zW8L+ZF/pnKUKDYuwWIoO2jpo6LD46NoV2i15GWn5UfGxXHdnJmUERxf7FmqNsuSX&#10;2Edq/Nm8nCyLPYlA1DFbXBgbJ8gJ/4dZoy35xQc9FBQaDu0SRUbJP+BRrjUI1G2SKGnnkNj4KEtW&#10;Dhtx5X2VxQ21QvmMBMuoh0fEpQrWFvRQVghHRC82NwWFTl9bnJGQvyDO5uqQQ+IFospFiSRO2NUM&#10;o2BYbBwR2g6MkexuBvMlsMtc3bzsYJFXrSRRUEyazZPJSYnKSqTH/F6hqky4AVtol20uF93lzysr&#10;wIypbO57dm7ekkVZ0fNs7gi3hcY6DMTcViwmLsFSkL0JHBNspbnisVrRQYdxmkBAZkEwKpk2PcXj&#10;PTNCbmidtbMkeMdk6NC7Fe9Irh2QnPuen70ILnv8sNqhFjMxMwRztXkprt7XiklKjspPixNcykuO&#10;W5CfkOHgZGNSoXa05CggUVBeimCIxRk6u4bCeWp3x9rhV8dKCjhy5IhMS3L8aAUk+w8crACCt99e&#10;pCCVc5I//3m23Hzw7lbiGpEwxjAYHeE5AzeLKph9cj6DRxlxafuYvMPmmC0v4JQDN4m7IL/GSken&#10;CIuzZR6RkWNdVLti+tgM0VszrgvC5HJilsU5W1txmJzmKuXuWC5yJCdCQCOSEO5CBOwkoXfJTNIt&#10;tBtumQIQpxeH+Ufm4abQn5T0BwJEEgdU+Tkr5wN/oE95mgIBIokpmomU1BMB8kn0RJ/KNgUCZElM&#10;0UykpJ4IEEn0RJ/KNgUCRBJTNBMpqScCRBI90aeyTYEAkcQUzURK6okAkURP9KlsUyBAJDFFM5GS&#10;eiJAJNETfSrbFAgQSUzRTKSknggQSfREn8o2BQJEElM0EympJwJEEj3Rp7JNgQCRxBTNRErqiQCR&#10;RE/0qWxTIEAkMUUzkZJ6IkAk0RN9KtsUCBBJTNFMpKSeCBBJ9ESfyjYFAkQSUzQTKaknAlp/4z54&#10;8ECJ6jZr1uzVV1/r06evnpBQ2YSAIwI6kKR79x5RUVHODcECmRJPqIsaDQEdSPLAAw8mJc10BgJh&#10;gkNDQ0tLS4knRusl9VwfY/kk/fsPmD378UuXLj399FM7d+6o521D1TcIAsYiCUAZO3Yc8cQgnYPU&#10;YAgYjiTEE+qaRkPAiCTRiyc1K0craSNXa1sryYfSGBABY5GkoKAgI2Mx20+dOgU/nvknCoDzpccr&#10;KI6S1GEEjEWSffv2YiKY3zHTBejBkzrcAFQ14yNgIJJs3vyN8475YuODSBrWbQR0JkmApy0qKvrB&#10;Bx+q221AtTM4AnqSBARp5GmLiYnxYp1EWWDb1t3EIuhsd7EUulBgzBLR2rbcxZrkrlYVZSpwfrxU&#10;EbIUJSGDIKAnSRgEXd/4Uf6uAmp5GdnxOTULWb2XkJXoyIM1Sda5lnTbQunFJTnJlgVx4bXL7XJL&#10;dqZh+U7b1Y3zLGmCBXR51TgacQuX2hd6fy9BBaUpCz0R0J8kfO2Hd2tx322tnHecVxOhmLS10/ll&#10;p12suZ6QWXs9ZPrajISArEVLyjgNSpfMTSuovcwWkl4kNjWW0pJ8S8JsrILLtphUh5Wp1awK5aUN&#10;AoYgSXCLm1DbH49V/S60xRsjOgt3nMF5XGUyKm21A6qkrJrlnu1Zj42LcSgkzBptyS8+yHFkUzZ6&#10;/wjB5VBrlCW/RDQes4SGR1vE9kklvSkbXRAwBEn63NJs4R+6oP5z/n34ua+P8kDgGGfwL65CRhWA&#10;bN7CcH7EBUPhVbZZibXr8UbEpRbwS6rX5hI6fW1xRkI+xmlufB6vCiRh/RGQIsmNG7V3WeGxP7Qe&#10;FdHys3FhvTsFfrK3cvzKA1vLL+IXxziD87iqTqGlSxZlWRIySwQjLu8yRlrRwrypjpbHPsZKs3k1&#10;OSlRWYkR7v1778omaZ0QMIQlYXUPbd141YRuD/cI2nWsalJWKX5xjDM47zdwSg8WifIuOugwfCrN&#10;5cdYobHxGEd9leeFMjAqmQmW/Oxc8ZDMizxIVHcEDEQShsULv78Fg6vb2jbBL45VBig0LNJS29Hz&#10;kuMW5It8kn0LBDNWNoGEDLvnzTz1GbWTXZa8FBdWIi9FMK2c91WWJTp+GDdTYHOE7PLujlWuLmWn&#10;CgKGIwlqhcHVhoetagyxMJ8rcCG4DhqTmpPMDYFs5xdZc5x8krEZOdZFNU9CkrISMooFk1MxaUWZ&#10;YwVuyQxL7SyWoDlq8kcR3FzwWn6mS5Umo0y0RkDqy0TeD8EBthPHjkC7/gMH+6IjvnHnv0xkDxPx&#10;kATTvpjRks72ya/KP99/9tCTd/pSOqUlBBQgYERLoqAaMpPUPgUXWhjbscwcSKweIqCDJeEDQeC9&#10;LLx1AksCDwS7NPr7T1/GTpakHvZR3ausA0n4OuPNRbyXBZLIR4FIIh8rklQLAa1JopbelA8hoBkC&#10;9csn0QxWKqguIUAkqUutSXXxCwL/D3cjd3TA61tAAAAAAElFTkSuQmCCUEsBAi0AFAAGAAgAAAAh&#10;ALGCZ7YKAQAAEwIAABMAAAAAAAAAAAAAAAAAAAAAAFtDb250ZW50X1R5cGVzXS54bWxQSwECLQAU&#10;AAYACAAAACEAOP0h/9YAAACUAQAACwAAAAAAAAAAAAAAAAA7AQAAX3JlbHMvLnJlbHNQSwECLQAU&#10;AAYACAAAACEAa8eOXOIEAACrCwAADgAAAAAAAAAAAAAAAAA6AgAAZHJzL2Uyb0RvYy54bWxQSwEC&#10;LQAUAAYACAAAACEAqiYOvrwAAAAhAQAAGQAAAAAAAAAAAAAAAABIBwAAZHJzL19yZWxzL2Uyb0Rv&#10;Yy54bWwucmVsc1BLAQItABQABgAIAAAAIQCpm0sf4QAAAAsBAAAPAAAAAAAAAAAAAAAAADsIAABk&#10;cnMvZG93bnJldi54bWxQSwECLQAKAAAAAAAAACEA5Ds4cO47AADuOwAAFAAAAAAAAAAAAAAAAABJ&#10;CQAAZHJzL21lZGlhL2ltYWdlMS5wbmdQSwUGAAAAAAYABgB8AQAAaU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57" o:spid="_x0000_s1027" type="#_x0000_t75" style="position:absolute;width:18980;height:232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MVwgAAAN0AAAAPAAAAZHJzL2Rvd25yZXYueG1sRE9Na8JA&#10;EL0X+h+WEbzVjRW1TV1DFQLBnrTF85CdJsHsbLq7mvjvXUHobR7vc1bZYFpxIecbywqmkwQEcWl1&#10;w5WCn+/85Q2ED8gaW8uk4EoesvXz0wpTbXve0+UQKhFD2KeooA6hS6X0ZU0G/cR2xJH7tc5giNBV&#10;UjvsY7hp5WuSLKTBhmNDjR1taypPh7NR4HZ/201xPHrfnDHM7HSXf70vlBqPhs8PEIGG8C9+uAsd&#10;5yfzJdy/iSfI9Q0AAP//AwBQSwECLQAUAAYACAAAACEA2+H2y+4AAACFAQAAEwAAAAAAAAAAAAAA&#10;AAAAAAAAW0NvbnRlbnRfVHlwZXNdLnhtbFBLAQItABQABgAIAAAAIQBa9CxbvwAAABUBAAALAAAA&#10;AAAAAAAAAAAAAB8BAABfcmVscy8ucmVsc1BLAQItABQABgAIAAAAIQD+TNMVwgAAAN0AAAAPAAAA&#10;AAAAAAAAAAAAAAcCAABkcnMvZG93bnJldi54bWxQSwUGAAAAAAMAAwC3AAAA9gIAAAAA&#10;" stroked="t" strokecolor="windowText">
                  <v:stroke joinstyle="round"/>
                  <v:imagedata r:id="rId10" o:title="" croptop="985f"/>
                  <v:shadow on="t" color="black" opacity="26214f" origin="-.5,-.5" offset=".74836mm,.74836mm"/>
                  <v:path arrowok="t"/>
                </v:shape>
                <v:roundrect id="Rounded Rectangle 40" o:spid="_x0000_s1028" style="position:absolute;top:2381;width:8477;height:1200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OzAvwAAANsAAAAPAAAAZHJzL2Rvd25yZXYueG1sRE9Li8Iw&#10;EL4L/ocwwt40dVmqdI0iwoJ79HHQ22wztsVmUppYu/565yB4/Pjei1XvatVRGyrPBqaTBBRx7m3F&#10;hYHj4Wc8BxUissXaMxn4pwCr5XCwwMz6O++o28dCSQiHDA2UMTaZ1iEvyWGY+IZYuItvHUaBbaFt&#10;i3cJd7X+TJJUO6xYGkpsaFNSft3fnPR25780znb99FRs5tdfTvXjmBrzMerX36Ai9fEtfrm31sCX&#10;rJcv8gP08gkAAP//AwBQSwECLQAUAAYACAAAACEA2+H2y+4AAACFAQAAEwAAAAAAAAAAAAAAAAAA&#10;AAAAW0NvbnRlbnRfVHlwZXNdLnhtbFBLAQItABQABgAIAAAAIQBa9CxbvwAAABUBAAALAAAAAAAA&#10;AAAAAAAAAB8BAABfcmVscy8ucmVsc1BLAQItABQABgAIAAAAIQCKgOzAvwAAANsAAAAPAAAAAAAA&#10;AAAAAAAAAAcCAABkcnMvZG93bnJldi54bWxQSwUGAAAAAAMAAwC3AAAA8wIAAAAA&#10;" filled="f" strokecolor="red" strokeweight="2.25pt">
                  <v:stroke dashstyle="3 1"/>
                </v:roundrect>
                <w10:wrap type="square"/>
              </v:group>
            </w:pict>
          </mc:Fallback>
        </mc:AlternateContent>
      </w:r>
    </w:p>
    <w:p w:rsidR="009F497A" w:rsidRDefault="009F497A" w:rsidP="003123F3">
      <w:pPr>
        <w:numPr>
          <w:ilvl w:val="0"/>
          <w:numId w:val="11"/>
        </w:numPr>
        <w:suppressAutoHyphens/>
        <w:spacing w:after="0" w:line="240" w:lineRule="auto"/>
      </w:pPr>
      <w:r>
        <w:t>Open Microsoft Word and create a new document (or use an existing one) that will serve as the main document. In the ‘Mailings’ tab, click the [Start Mail Merge] button and select “Letters”</w:t>
      </w:r>
    </w:p>
    <w:p w:rsidR="009F497A" w:rsidRPr="003123F3" w:rsidRDefault="003123F3" w:rsidP="003123F3">
      <w:pPr>
        <w:tabs>
          <w:tab w:val="left" w:pos="425"/>
        </w:tabs>
        <w:spacing w:line="240" w:lineRule="auto"/>
        <w:ind w:left="425"/>
        <w:rPr>
          <w:rFonts w:eastAsiaTheme="minorEastAsia" w:hint="eastAsia"/>
          <w:lang w:eastAsia="zh-CN"/>
        </w:rPr>
      </w:pPr>
      <w:r>
        <w:rPr>
          <w:rFonts w:eastAsiaTheme="minorEastAsia"/>
          <w:lang w:eastAsia="zh-CN"/>
        </w:rPr>
        <w:br/>
      </w:r>
      <w:r>
        <w:rPr>
          <w:rFonts w:eastAsiaTheme="minorEastAsia"/>
          <w:lang w:eastAsia="zh-CN"/>
        </w:rPr>
        <w:br/>
      </w:r>
    </w:p>
    <w:p w:rsidR="009F497A" w:rsidRDefault="003123F3" w:rsidP="003123F3">
      <w:pPr>
        <w:numPr>
          <w:ilvl w:val="0"/>
          <w:numId w:val="11"/>
        </w:numPr>
        <w:suppressAutoHyphens/>
        <w:spacing w:after="0" w:line="240" w:lineRule="auto"/>
      </w:pPr>
      <w:r>
        <w:rPr>
          <w:noProof/>
          <w:lang w:val="en-AU"/>
        </w:rPr>
        <mc:AlternateContent>
          <mc:Choice Requires="wpg">
            <w:drawing>
              <wp:anchor distT="0" distB="0" distL="114300" distR="114300" simplePos="0" relativeHeight="251663360" behindDoc="0" locked="0" layoutInCell="1" allowOverlap="1" wp14:anchorId="14434D1A" wp14:editId="74F19271">
                <wp:simplePos x="0" y="0"/>
                <wp:positionH relativeFrom="column">
                  <wp:posOffset>4502785</wp:posOffset>
                </wp:positionH>
                <wp:positionV relativeFrom="paragraph">
                  <wp:posOffset>1013460</wp:posOffset>
                </wp:positionV>
                <wp:extent cx="2205355" cy="1968500"/>
                <wp:effectExtent l="57150" t="57150" r="118745" b="107950"/>
                <wp:wrapSquare wrapText="bothSides"/>
                <wp:docPr id="42" name="Group 42"/>
                <wp:cNvGraphicFramePr/>
                <a:graphic xmlns:a="http://schemas.openxmlformats.org/drawingml/2006/main">
                  <a:graphicData uri="http://schemas.microsoft.com/office/word/2010/wordprocessingGroup">
                    <wpg:wgp>
                      <wpg:cNvGrpSpPr/>
                      <wpg:grpSpPr>
                        <a:xfrm>
                          <a:off x="0" y="0"/>
                          <a:ext cx="2205355" cy="1968500"/>
                          <a:chOff x="0" y="0"/>
                          <a:chExt cx="2205355" cy="1968500"/>
                        </a:xfrm>
                      </wpg:grpSpPr>
                      <pic:pic xmlns:pic="http://schemas.openxmlformats.org/drawingml/2006/picture">
                        <pic:nvPicPr>
                          <pic:cNvPr id="1058" name="Picture 1058"/>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2205355" cy="1968500"/>
                          </a:xfrm>
                          <a:prstGeom prst="rect">
                            <a:avLst/>
                          </a:prstGeom>
                          <a:ln>
                            <a:solidFill>
                              <a:schemeClr val="tx1"/>
                            </a:solidFill>
                          </a:ln>
                          <a:effectLst>
                            <a:outerShdw blurRad="50800" dist="38100" dir="2700000" algn="tl" rotWithShape="0">
                              <a:prstClr val="black">
                                <a:alpha val="40000"/>
                              </a:prstClr>
                            </a:outerShdw>
                          </a:effectLst>
                        </pic:spPr>
                      </pic:pic>
                      <wps:wsp>
                        <wps:cNvPr id="446" name="Rounded Rectangle 446"/>
                        <wps:cNvSpPr/>
                        <wps:spPr>
                          <a:xfrm>
                            <a:off x="609600" y="295275"/>
                            <a:ext cx="1524000" cy="1086485"/>
                          </a:xfrm>
                          <a:prstGeom prst="roundRect">
                            <a:avLst/>
                          </a:prstGeom>
                          <a:noFill/>
                          <a:ln w="28575" cap="flat" cmpd="sng" algn="ctr">
                            <a:solidFill>
                              <a:srgbClr val="FF0000"/>
                            </a:solidFill>
                            <a:prstDash val="sysDash"/>
                          </a:ln>
                          <a:effectLst/>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5E205D62" id="Group 42" o:spid="_x0000_s1026" style="position:absolute;margin-left:354.55pt;margin-top:79.8pt;width:173.65pt;height:155pt;z-index:251663360" coordsize="22053,196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yfQpQQAAOgKAAAOAAAAZHJzL2Uyb0RvYy54bWykVttu4zYQfS/QfyD0&#10;nlj2ypcYcRauEwcLpN0gabHPNEVZQihSJak43qL/3jOkLOfW7mIbIDIvw7mcOTPk+cenWrFHaV1l&#10;9CIZnqYJk1qYvNLbRfLH7+uTWcKc5zrnymi5SPbSJR8vfv7pfNfM5ciURuXSMijRbr5rFknpfTMf&#10;DJwoZc3dqWmkxmZhbM09pnY7yC3fQXutBqM0nQx2xuaNNUI6h9XLuJlcBP1FIYX/XBROeqYWCXzz&#10;4WvDd0PfwcU5n28tb8pKdG7wH/Ci5pWG0V7VJfectbZ6o6quhDXOFP5UmHpgiqISMsSAaIbpq2iu&#10;rWmbEMt2vts2PUyA9hVOP6xW/PZ4a1mVL5JslDDNa+QomGWYA5xds51D5to2982t7Ra2cUbxPhW2&#10;pl9Ewp4CrPseVvnkmcDiaJSOP4zHCRPYG55NZuO0A16UyM6bc6K8+sbJwcHwgPzr3WkqMcd/hxNG&#10;b3D6Np9wyrdWJp2S+rt01Nw+tM0JUtpwX20qVfl9oCeSR07px9tK3No4OUI+TMcojwg6BMguC2vA&#10;mY6RZDzHKa4bIx4c02ZVcr2VS9eA3QCU0jR4KR6mL4xuVNWsK6UoVzTuwkMlvGLSOwhFll4a0dZS&#10;+1h2VipEarQrq8YlzM5lvZFgkf2UD0MhIPk3zpM5okEohb9Gs2Wano1+OVmN09VJlk6vTpZn2fRk&#10;ml5NszSbDVfD1d90epjNWycRL1eXTdX5itU33r7L+65DxIoKlckeeah/Qio4dPgNLmKJICFfnbfS&#10;i5KGBdC6A8LxTL8RoD2iSbg7VAad+D+10DMambbOX0tTMxoAUfgQEOWP8DZ6cxAhq0oHx42q8kOC&#10;Q/eUK2Vj3P4pcgThHaVgMJ6UoUt2uTKtl/a+zHdso1p7x5HRcTpDubK8Imc+zIZxAuKMpin9JYyr&#10;LXq/V6CB8V8qX96XvEEfSYPb5GvvykZx8RCjUU3Jo39ZUHOMDNIhP70zMVtHP0MOIuphiCRQp8IN&#10;4g7Exuz7yEL3x3u9N8QAT0ntsWKzbHIo2DvT6lzmjDiCelSS0Sai6E70/dL9G0Em6dmE8ENXHJ2N&#10;R9MxnY71Qm1zOB4RMl3bTGeTbBYk/oMq5BL5ExF+ny/aEE2CJaXZDrZnY5hmguP6LVDVGNYNEu/0&#10;9pBb4W1Q+Yw/IJPdbvrErtfPkvhCjPJ/yV0Zc+32jiahZ71hIFGA0IupDSO/VzKy/E4WuKfoOomu&#10;0AvhyHEuBHpTbD2qrX81ebQ3xV0TLhug1pdF4JPS0EiqY6F3yqOGXjIqOSgn/3r5kKrAyd6zSPhX&#10;uKzx14UbS+1g1mjfn6wrbTqIX8alEFNnNsofIIrAEEYbk+9xh6P2wv3rGrGugPkNd/6WW7xmQCG8&#10;0PxnfAplkHHTjRJWGvv1vXWSR/1gN2E7vI7Ahj9bTtei+qRRWWfDLINaHybZeDrCxD7f2Tzf0W29&#10;MmjAQ7wFGxGGJO/VYVhYU39BIS7JKra4FrC9SIh33WTlMccWnoJCLpdhHO/bG33f4JaOmdNm2XpT&#10;VKFRHtHpUEN/CKPwnArJ7J5+9F57Pg9SxwfqxT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Auj2oH4gAAAAwBAAAPAAAAZHJzL2Rvd25yZXYueG1sTI/BTsMwDIbvSLxDZCRuLCms&#10;hZWm0zQBp2kSGxLi5rVeW61JqiZru7fHO8HR/j/9/pwtJ9OKgXrfOKshmikQZAtXNrbS8LV/f3gB&#10;4QPaEltnScOFPCzz25sM09KN9pOGXagEl1ifooY6hC6V0hc1GfQz15Hl7Oh6g4HHvpJljyOXm1Y+&#10;KpVIg43lCzV2tK6pOO3ORsPHiOPqKXobNqfj+vKzj7ffm4i0vr+bVq8gAk3hD4arPqtDzk4Hd7al&#10;F62GZ7WIGOUgXiQgroSKkzmIg4Z5wiuZZ/L/E/kvAAAA//8DAFBLAwQKAAAAAAAAACEA8tL2oWg/&#10;AABoPwAAFAAAAGRycy9tZWRpYS9pbWFnZTEucG5niVBORw0KGgoAAAANSUhEUgAAAUYAAAEjCAIA&#10;AADBjD9OAAAAAXNSR0IArs4c6QAAPyJJREFUeF7tXQl4FdXZvgEEAiogKBBIIEACGghgkVU0DRDb&#10;n0UIixubyi9RSy20kvxV64K0CVbQBxdQ+iuCrSUSLMvfyhKilkVA1lDJQhKSQNiCrAmLyP/OPTeT&#10;ydy5s8+9c+9888yT52bmO8v3nvPOOd93Zr4TduH8ORcdhAAhECoI1AsVRUgPQoAQ4BAgSlM/IARC&#10;CgGidEg1JylDCBClqQ8QAiGFAFE6pJqTlCEEiNLUBwiBkEKAKB1SzUnKEAJEaeoDhEBIIUCUDqnm&#10;JGUIAaI09QFCIKQQIEqHVHOSMoQAUZr6ACEQUggQpUOqOUkZQoAoTX2AEAgpBIjSwd2ca9asHj9u&#10;7KaNG4NbDaq9eQiEmfu99Lat2+bP//OIESOnTJ1qXiWDOCcGiFCBli1bRkZGxvfsOXLkKOOKgdKf&#10;LF2akvL0kKFDjedmhxyoC2ltBVEfC6lResH8N+e+PkcrIn6Q79q1Gx5z7OzatWteXh54OPM3vzl8&#10;+LDB0vFcyPx8Zcjw2SAafkhu/z4WUpTeunVrdfVlP7Sr1iJiYmIwbWHnzFm//WTZ8vETJpSXl72z&#10;cOHp05VacyP5ACJg/z4WUpQOYEtrLXrChIcYq7OzyQzWCh7JyyFgrS299OOP165dM2vW78rKS7M3&#10;baqsrIQlOWDAQKGlDZm9e/eic6OamKA+/sQTnTt3xm8MX+vWrtm2bStShYeHDxw0aNy4Ca1atcQt&#10;li0MyP379+GpiVQYBnFFqCgKHTBwQMAbX94ynDxpYlRUh9fnzmX1lFGZae0NFI8wrywyWfbJx3v2&#10;7KmurmZoIy1rBSajplECiJs8YnAEbt++DTightAuccgQPBzxGwYXLqZnzGOdhx379u97/bXX8Ohk&#10;MiIM27eP7NWrl6grAigYMkL14X1EB0MbMdzs38f8MUqvW7cW7TR8xIjJU6aEhzcBLryHdtGi9/Fv&#10;125d0eFgZ54+ferkiZOsc6ORNm3a2Kt3b9wCn7du2fLWgvlCQDMzV7Rr3x4NALjvHTwYYriLdsIP&#10;nDGxsQHslyqLdtvVh3g+y6jsCyhRQQw3POaAGB556PF4JuL0ro9Mo6isvP/FoApwgG0FlrK+lLli&#10;BetL/ftzT6vvvtslrFW2+1ZiIuc4BDJwXqCzRUVFIi1ODA/4F7axSkWCpY/5g9KXLl1a8NZbcOTg&#10;fOHFl4Dg5s2bGY5oDzwp0fkwgOB5uWjxB4yKGJ8xbv/2+efZLfxFK6L3C1drwAf+6YtnMxuCmjZt&#10;ih842Xhu8wMPIL6G8ir7AkqkIMsEcDEfOPB5fe6fJEGQaRQ7gwYq4gkOvfi+hEEbFYayGLTBeWHl&#10;MVUZOHAg6wkMGSSHL4PvihhF8PjDqoEalW3exwoKCjCPwOkPSicOSeQhA76YxpSWHmFX0AxlZWVC&#10;xy9rAAwsoHrP+J58QrbkU15ezl+JF9xV0yQ2l5FX2RdQIqWQCR4TQgc48GRzb9Eh0yi2BQpPauHK&#10;H1SDsrxDFGqCtHxfAlFhevTv79GdISNaOBw+YiSULSwosK3K6iuGAQ+TDpz+oHSrlreLagas2ZXx&#10;4ydUVVWlpc7m5pyC9yVgP8M0ghkjPEWZNGnSVL3C9pTEkxVcZXWTV9kXUCK9kAmsGDXKyjSKmuSB&#10;kgFjMRCht7z4wgvwRDAXDDswMcbff3/zDft3/759nCuhxp8CZDBIiKrNBpjKyjOBUsfEcjHjgBH6&#10;/qIP/EFpmXpjPJm/4G1MqjFWw0xCO/GLOpgyMatYeLJmC40DmuLJCvOBV0dGZRmgRGiENw4PDXy8&#10;tcDAi6c/xtuWrVrBIYpuI7RcMDEGaZnjAMzHkABXQqhC4UsvPKQCTGnUDJWAaQQrmlnLbFEHLm6M&#10;3swqFp5Cf2awtxb80lBh1IOjmSKKKksC5Q0CRn7RxerLnjlRsCOG93NAWnQVeArgefF+/Q5OMozG&#10;cHQzPxlzjPHwMj+58GBP1ZYtbxNeNP7+T2BxDjClhS9aMF9XdRXX/3r37o0GQNtoQgfPbHh9NCUJ&#10;iDC0hqMVjhlMlviHlLzKvoAS1R89Hn1UiBt+Y7EgIGpaUSjGZz5bOMOEE29cx1wGT8ZtW7fiFu8Y&#10;Y/JDhgyFsMgTBp8ZbvH29m1ubgvd5itW/F2khf37WAMrcFef56yZz2G5JaZLTFV1FYwfJIyN5Sai&#10;kyZPhbvyzTfe4O+eqTwDksNzLpM5xjHIwNZC20R16CD0rqmvkhWSzBvJckbHYsOFcL1UUWVfQIlq&#10;+/Ajj+JtU4Zbz/he+/bvBZ+x9M0vlVmhnRV5ChFj+cPmgm3MHk9MtbxDecKJNxOD4nv37MFYza+G&#10;sOvwhAF2jPNwhnWJicEV/MBTFU8B3t4eMGAQVsXWrllz5swZvgiRdrbtY3w9AzxKY2hCI8GKBtao&#10;E/86BIB7+ZVXhXfRxoqvjqBDw9vBvS2wYoUV/Ux3nrw3EnXDeItuhJciRH1OXmVfQImqhDEfK3+w&#10;z+FrxOci6PRPP/0szE7dNQ9UQiFizJGLFxaefvZZXrXK06d/NWMG1ixFNRw2LMnzRlPdF40ALxZQ&#10;MS1iL9jjhFeMrfbxOUAG6OEJyNBjRXg/NO3Zx/h6mvz2WKB6AJUrgwB77Un0ZlWoIgZLGC400Qwo&#10;VJWV1CvAo7SjsA6UsphwwsIMJc+iDJIbNqzHXaFjLFCwB6pconSgkPdTuXAIwXrHvN1P5QW0GBg1&#10;sONEjrGA1igAhdPEOwCgW1ck5tggMO80OnOmEh4g/AszMijekNWNDJ5czIFaWXkaXhiHTEkk4SJK&#10;6+5FdkyIxRss7MMDxN7PYx8bwdkb2nyGpsxfAH2nPvG4fVY6AtJFiNIBgZ0KJQSsQoBsaauQpXwJ&#10;gYAgQJQOCOxUKCFgFQJEaauQpXwJgYAgQJQOCOxUKCFgFQJEaauQpXwJgYAgQJQOCOxUKCFgFQJE&#10;aauQpXwJgYAgQJQOCOxUKCFgFQJEaauQpXwJgYAgQJQOCOxUKCFgFQJEaauQpXwJgYAgQJQOCOxU&#10;KCFgFQJEaauQpXwJgYAgQF9iScP+/nvvBqQ9grrQp595NqjrHxqVJ0r7pPQvfvGL0Ghj/2jxr3/9&#10;iyjtH6hzsjcmCEKUiwqlibd/WoFKIQT8hABR2k9AUzGEgH8QIEr7B2cqhRDwEwJEaT8BTcUQAv5B&#10;gCjtH5ypFELATwj4z+O9ZMmSzM8zdas1ftz4adOm6U6uNSEWsSzyeKc884zWypgov+i990zMTZiV&#10;fzzeyz/96/Xr1y1SQT7b+vXrT3zs0YAULSpU3uPtb0qDmfpAufPOOwcNGqQvrY5UllI6Ojq6Y4cO&#10;OmplJEnJkSPFxcXBTumlnyxr3KjRrc2aGYFCR9rz585dvnJlyuRJOtKansRelP7yX1+arqEVGVpK&#10;6Z8nJIwcMcKKasvkia3iNufkhACl77jjjri4OD+jd/DgwZMnTwYFpcmW9nPfoOIIAWsR8PfEmx+l&#10;YVrr0OzBB0fffnvtpuE6clCZhEZplUDxYv6xpTHxplHapm+PwVWm43zxpRdOnTqttbeRPCHgHAQC&#10;Nko/8IsHHn74EeGG3fKgY1v5zz77G7YIv/3221+fM9fqsdrSUTqA3SvYbelPli3/8ccfAwJggwYN&#10;Jk+aGJCibe3x5ife+ig9f/6Cl1560Q+stpTSPXrEB8TBc+DA/mCnNBaxWjRv3rxFCz9T6+wPP/xw&#10;9iwtYtWBna1LG6R0Ts7Xu3d/5wdWW0ppTdMTs/oum+aEAKWxBNi3b1+zYFGZz44dO7AEGBSUDj6P&#10;9913/2zOnNdPnTpFdrXK7khijkIg+CiN5iFWO6qPkrKaEAhKShOrNbUxCRtBoF5YWP16YV06d+7n&#10;99m+vmoHK6WJ1fram1JpQqBB/Xr169fD0br1HTExXTSlDZRwkC1iwT0mQsoib5k/3WOrsj73bv7I&#10;yKg+93BOoF07d5SVlUr2D0WZMcnj+ISh6h4rKCjwBufmm29u27YtrldUVFy8eFESPXmZ8PDG0R07&#10;soTl5UerqqvA7nbtIho3bhworvLl2vRVE7NwCQG7eu+e3d4nT2P8kBTARUUZs0C2cz4npA6exvgh&#10;KYCLMjLnz59v07o1tL58+fLuPXuLS0oqKo4fq6jYvWdPSUmJndFA3YJslJZH08QPMP05Svuni4Tq&#10;KG0Fejc1qM/4fPDgf6ovX+7QoUObNm2uXLmcn19w6dLF6I7R7du3s6JclXmGyCgdF9cdy7kyp0o4&#10;SIwQkEdAxOcuXbqAz0jSqFHjHj16hIc3wQhvZwyDxj02ePBgvD0qc9oZZapbsCAg4vNPP/2EYVlY&#10;eVjgVdXVdlYnaChtZxCpbqGBgJDP13/6qVevni1atDh69Fhp6RFeQbxhftNNN9lZX6J04FsHHm/v&#10;E45uVjP8kBTARUWZwOtmfQ3g8fY+4OhmJeOHpAAu8jJMUsTnu+66EzPtbt26CVldWVl59uzZ227z&#10;9xvmmlAkSmuCyxJh6zzeFy9cOHG8AufpUyeb3XprkyZNLFEgoJka93j74jNTi2f14cOHCwsLwxs3&#10;joqMDKjGCoUHjcdbEcSEhPvI481QggV4pvI0aCwCDV8TYcxRRFKfgH9CIOBLLNM/25Acn0UgHDhw&#10;AM9HfNsbF3dXwJemQ8Tjra+fOTAVjL2iwwWMz3l5ef/3z3+uzFqVvXmzpXwOXpzV8Bnz7aqqKpvw&#10;WRFqmngrQhRkAphm/3jtGgj8zrvvLXj77dVr1mzYuGFFZuacuXNB7yBTxuLqquQzm2/bYXxWg4e9&#10;KI0Z45XL1fpOfIntz0DfasD1v0x1VdWF8+dQ7jvvvZt7MBfL+JmZK/EWLUJHxMf3BL2J1XyjhCSf&#10;oZ29bGlQ+trVK/+TbfJS/p8SuZf7NB3+fHvM+DvevGpHy8tAaUyzMSzPmPHrsWNr3/GGTFpa6v79&#10;+2Y+91ykBQ6eQNnSOt7x5t/fZu+HYb2K+bdFPQTzbeH4fOHChVtuuUVTL7JIOPhs6dUFF8w9LULW&#10;rGyNe7z5mrAh+rvdu+FDEvEZ1598chpswgO5uWbV3A75aPV4C9/fBp+vXL2qks94UNpBX8U62HGU&#10;jltcyOp9b9QtLye0jW7RSFENkUDxD1dezan4d+kFdv3gdM2fxflzlNaqHZPHjIYF1qtXL6xBA+7l&#10;h6tXrxYV5uMH9ugZNerBWbN+650z1gWGDR02NnmMvkJlUgVqlNaqiPf7ni1bthRlIhqfcXfL1m0U&#10;qEgr1HXkh3W+dXS35uDkg38rnLfluKa8II9USIsckI+mtEEhDOrCoZ1/6D8gMM7C/LzSkmIssYDb&#10;rP7oo9gaIih08XMl9fH52o+B2YVLHzj2co/xOjS9qd6fH4hc8MuoqGYNP9h1asSnBVvLpL96FaoN&#10;GUhCHqmQFjkgH3242DbVuXNnQWPRmnNV1aXysiMnjnuefZ06Refm7kd4NpEWK1dyH2ZHRHAfITjw&#10;cAKfuVmbnZt2ZGyztY/FPBbfsvTc1clZxb/7skymtrgLGUhCHqmQ1s6q6asb+FxxtBxp15W5frfj&#10;xogN3PnYVzfm5944esnFDGkcSUOHXbx4afbs3wlZjVgRH330F3zEP6D/AH2lB3Uqh/DZ7pRmfejV&#10;n0f845Euvds2+eLQ2X4ffr98X6Wob+EKruMuZCAJ+eDqfPLvePO6YL7N+PxRwY33D904ebU+M086&#10;tWySXeF6eS/HanbAoT1h/HjYfo8/PmX+/DfxpTR83bNmzWzYsNHUyVOCCxzF2sq/482SO4fPwUFp&#10;1BIesswJnV9J4Lj6Ss6xqatK4ADDb/zFb1zhridEQEaHL02x01gtIO/x5ks/f+4sfmN8XlnCOQ7/&#10;Pr7z+yM6wLhgyJy/Vi/9wA1euEWL23AgcMfq1f9A+O7t27fhlnVvg1oNkUz+8h5vp/E5aCjNWnRi&#10;z5afjevEu80w0+bdYLiOuwHsWEaKfnXOH71PYdgwZA7/NrOfN1fcuC28vmghALqPubNF8QXXV25r&#10;etv2bYs/WNysWTMsTbNXTT788C947eTEieN4nwxviRqprd3S3it1xMTEOHB8Zirb2pb27j0YhHm3&#10;GWbavBssGAdnTdzgN4I6dM71s4im3vpO7cU90b47zQ3ULVq0GjJkyEcfLcXSNDYbwhV0cUSPeO21&#10;1xHscumyZXhdVFPpQSrsqPk230ZBRmlWb+Y2w2wzVN1g8hSSdOMLSd6mbZuUlGe8M0HoxdTU/zlz&#10;5kz25pwgZan6aiNWL4TZ+2GXLl2KbN9ezfpzcK1XSaIRlJRmmgTvTFt9v6x99Lo7KI5mDV2HTl/2&#10;zmFNPufuZm/lII48G5y9D8R7wotl//n+oI46BFGSsDDuDRxUOC8//9z589fwdVpx8d69exESkNfC&#10;+32SEOAztAtiSgdRDzNeVeyE2qRJU+Tzs5Ycpb3d/ot3ngyv70qK4Prx9evX8eaJr/ORRx7rGd/L&#10;eJXsnEMYOO0eos+ePYePItu0aX3zzU2xBHjgQC5jdajymSht524prtttLVvh0kPRYW2auPCGHLyD&#10;zO2P8Rkv2IDn/xXpasex3vXDmUq8eeLrjGofMWrkiGDSXHtdw1wcpY8fP37t2jWQGWE9W7Zsdccd&#10;rbEEcOxYRQjz2a+UxpeP/E602tuIUrgaNuJm1SDtq73C4ACHd3DYJ/ld3j4w85+l4HNiW9fjMZ4X&#10;Qh0OFj/rxpS7fv364DMDBME9MdnBq7Ki759DY77NN7r/PtsQ9TNsGe+9c/qdd97Vv19ffLaBlSp4&#10;to13TQxl6Pp2+2xDx5bx4eHhgwYOQGwDLFMtO3zjeJWr/a039YngBuXTVdd3V1yquvYTWD2re8BY&#10;7bfPNhS3jL/99laxMTGYdW/f/m14kyZCtwJCCOJ682bNWDwDfC+5/4Cq79Joy3hlMoLS3kITxk94&#10;8sknQ57Syuh4SUx87LF7Bw3C+2Gzd924dqPe7EFthN5B/suzALLaP5T+9K9/vVH7Qo00kL1794q7&#10;6y7sdFN4uKht2zYYpaurq/CGLD4shZfh1ltvie/Rg/EZ30vC56CyOTD4P/booyqFLRWT/146YKO0&#10;jM6hTWkjjf3Sd649Z27gixTJN9jxIh2+P5v7s7CetxkpRGda/1BafeX27dsPm7npzTdjWL5+nQu+&#10;fVuL2/D6TWD3vlFffxnJoKR0t1aNcRrXH0YmTltNvHUrte+M64XvbsiYJBir8Tpd11tuzPmZ7kL0&#10;J7QVpUHjb3fs/On6dTAZr8GGBpP5tglKSuvvWVIpQ4PSfy92LSv0OUQzvcevOFx8pnr5febipyo3&#10;W1Ea28eeO3cuxJgcxJRW1YMsFrIuqonFFQ9Y9raidMBQ8EvBwRd7zC+wUCGEQGgiQG+PhWa7klaO&#10;RYAo7dimJ8VDEwGidGi2K2nlWASI0o5telI8NBEgSodmu5JWjkWAKO3YpifFQxMBorRr6ccfjx83&#10;1ubNu2bNmtmzZ9u8kkFRveMVR7Gui79BUVsdldRD6W1bt819fc7kSRPBBJwzf/Obffv36ShbaxKU&#10;i+JSpj/lKyEjJ/4q5gwZ1P/0aXH8YMWExgX279//l78s+cNLL4GiON7885v5BdyuN3ToRoCxVHSq&#10;JG3eoe+/+Srn8mXuy/PQODRTetPGjfPn/xnKj58wYdas340YMbJVq5ZVF6sYHKC6Gkb5wk5NcryL&#10;jzp45wB+btq0ER8hqmmY6svVasRMl9nx7Y7ly5cj26HDhk2cOBFhg5q3aHa5WiLwkOlF4zmCod70&#10;bO2TYfv2Ud3uvJM/m7fgIkYoHviiQyizd893ILliKjsLaKb02rVre/Xq9cKLL40cOWrAwAFTpk7F&#10;b/xgSiK8kxFt1SRH6Zul9hDctm0Lim7SxPO9u3w1EC7zk2XL8TAyUlsdab/55puuXWOxg+R9990X&#10;Hx8/cuRI/MYPHVlpTZKXF+JzgZtvadqmbTv+bNxY1e6Id8X1GHx/Ai+M76K1Ams3ec2ULi8va9/e&#10;hOAEuoGI79kzL+/Q4cOHRTmsW7u2d+/eGMN15+yHhCdOnkC4HD8UREU4FoEGWjXHIIn57b2DB3fu&#10;3FmY9sUXXgDTcGXt2jU4u3bt9vrcuZgML/vkY8SCB9MwJQblJk2eysZGzM8h9uIf/vD+u+/ibkRE&#10;u2PHOI+FMLlk3aI6dEBWq//xxUzBZqsws5HJqAdHb926lU+lWHrm5yu1qm9QHkP0zh07gEP79u0l&#10;s4Jd/c3XX7MRFcKD77svNibWW1JGrLy8/KucHGB++cqVxo0a3dO3b1lpWcmREmSCOQKOjh06PvOs&#10;REhgg6rZNjm2NMA4xIbf5i1aIAiZsKqYZlccO5qQOPS7nTsuXDiPW/gX5y233Pqze/raVimZimke&#10;pR9+5FFMbl995WVwUuheGv8QZ1qjpIEDB+IH/sXvgnyua44fz92C7b1nzx4wXFibzL+veH52Kqj1&#10;xLQnvZNL1ht2+5AhQ5GVsPTs7I141oieMoql+7/BHnjgF40ah3+weDHMWgSvFFUARF3+ybIrl6/C&#10;zB43dtzZH85lrvhckxj4jMyPHz/BbHX8PX/u3NCkofiNsnrGx3MXk4b6X/FAlQg+f/+f/1z/8Xrn&#10;LjEwsxHhpKS4WLIyHTp2hABuIWwjfuDfQNXZYLmaKQ3avD73TwMHDcJwOmvmc7wzrGd8T2ZR33Zb&#10;S/zAv/iNHxhLhwwdih+wvZFKtHvL4088wXgomdyXbsNHjKyurmbGMw5MwmGEJyaKe6pi6Qax05Ec&#10;g/Ozzz4b36snRsv5b/5Z5K/auH4jCI8hFNZ13359n5w2DXFqd+7cISpIRuzLL/+FHJCQ2er4+9jE&#10;iRjnmbl+a7Nm+CE57OvQxW5JDn3/Pe/0xpDLqofxuVGjRhhvI6M6wMzu2u3OO1pLGz6tbr8DAkgC&#10;efzAv3ZTUGV9NFMa+WLmDPdSesY8TCBB7AXz35QpDFNi0B7Tcqx1wVMtsnVF46rKSqMCmAvAeGby&#10;mIRjIwXeRSfMRL50lcWZK9a8eTOMwL/+9a+7du0KYn/qdoCzA9Pjvn3v4f+FJCbJJ0+cEFVARgwz&#10;duSAhObWOShyE3q8+TEW822MMcL6N2t2a1Coo7uSeijNCgMbMQJPnjIF5uuaNasla4BtULHideZM&#10;JfZkmjDhIfBQd0VFCROHDsXTAYzF9BuT8OEjJAJTW1e6cS0wXGP8HDFixL79+7/++ms+ww0bNrD1&#10;anaAvefOcQae6JARa+1jFDJeZ5vnIPR4C8dYXLd5zc2tnn5Ks3pgOg0H+JnKM97V4haKN24E58F8&#10;rHVhFBU9L41ogok6PHAwoXEinwEDBolys7R0IzUXpsXEuPUdrRFSh7+IlWqYu8JD0vSVEcPmrGZV&#10;LzTyqa677H/tWp2F6NDQUaiFUUqDOZWVpyVxYd6pJjWB0fF727Zad7RxKPv17wcTOnvTJpjo3ivM&#10;VpduvP7IAa4vWMt8VqD3yZMnYO4KD2/TV0YMt/bv229K3UIjExjGZ+qua/rqrqGhL7TQTGmYxLCN&#10;MdPGpHfFir/jfS/kgjUthgiWl0AzdgvDMv7FqykYq9k7pPy+B77gEyZXhBgTBJjQeKIMG5bkLayj&#10;dMUSjQvg9U+4xDDTxmuhmDz/ZckS5AmXBMsZYy+MYbzmhbs4IPbeu+95FyojNvLBkXhGIBVeU2M5&#10;8LY6FrTy8/JZucYVsWEOFy9cwkug/Hn+PDf3aR8ZhaUpvBPGruPH1StXZSpfv36Dc2fPQrLQPSAF&#10;46GZ0tg0DC6xT5YuhZGMETIqKvLlV17lvVxYqUIYdNw6Wl4OOH77/PP4C5v2/fffjYmNxTqTPEai&#10;5IqADhgw0Hvtik+ltXTF4owL4JkFlxgec3gtdMeOndh+7anp0/k1ani52doV7uLYuWNnZJTEWz0y&#10;YhjSJ06e1Khxw89Xfs5y4B28WNDCSjUuevvbjOtlhxzKy0vh9ObPimPHUCs4urF8VV1VhesF+QUY&#10;VKI6RMnUtn1kJF4RhXBVtecdZzuopqkOdgzNr0kBi4QpQqhWYClCqFbEdMtThFDd0FFCQiD4ENA8&#10;8Q4+FanGhICTECBKO6m1SVcHIECUdkAjk4pOQoAo7aTWJl0dgABR2gGNTCo6CQGitJNam3R1AAJE&#10;aQc0MqnoJASI0k5qbdLVAQgQpR3QyKSikxDQT2kTo2rbHHB86iD8hhkhuPEthHf8IPVa4MsNZKIy&#10;B03C6utgtaQotjZiZe/ft9dIuGxNAbc1CeuGwleUf/+U7qva+inNcjQlqrZuTP2ZcJg7mhcOhBlC&#10;uKW/fvqp7tKvXNUQCF6TsEyVAhLHm4800rJVS3zhdPCA/i0cRAG35cHXJCyTlb6w3ipL15e5Yq8z&#10;SmlTomor1tIOAogWwj5jxsdS+KoJ8UZ075KBHF6bM0dlOCFNwjJABSSONx9pBOGy8ZETvnNEfD99&#10;rSkKuC2fiSZhmaz0hfVWWbq+zBXRM0pp+0fVRmg0UXQ0bPeDXXiMbPrTvHlzIOufXTIUm9BSAZgY&#10;wuhoKAsPsrlz/6jjcRYe3hjJf/zxmqUVpsw1x/EWQaY+qjYSgkVrV69mW2pgeB8xahQLJCqK6Y3o&#10;vwhgIBRG0LL4+J747prdYnXwlZt3o7Lg3izuN1K9+cYbBhv+yJEjiCgQFdWB5aMpqjZ22IB5jK+m&#10;582bh7Ts9+9//8LKlZmS4buFwjJlMbFp/z2NhQFH9WAgYIRHEkRE8I7jDUt+3do1LNx3s2bNhw0d&#10;is+wJWFBdDTX8uWIlMZKR1hifeghiBoCDPD72ojCayPcFR8wDNELEJoXE3XMYJEEn3wjsicfcBul&#10;s9/9Bw4+9H0uH6BbmINQGPK+ymJi3XvEs0DfKAsGAsZYJDES1ltYOtwH+XnfM10QYgUhGfAJt5HM&#10;FcE3Okqrj6rNuIRAUKAlAowiwhGC8gtjcfMxvRmfmTAkIY+gZUuXfixURjE3XhhMxhMBrMZYzfMZ&#10;0RHY00T9gZhe8JMhWghGLZAHc282c5YJvi0ZVVuyRFjm2IWDhe8+fvwkaCPpPFMM9L3mH2tiEAVh&#10;4kRE5EdVWVBhyTjeCKiCcN/Y0ozzDsT3wDYgkhUDkxH9G6yG1jyfEWVBZeRgFmmkrPQIfGMgD+be&#10;bKsaPrw2ImYjRAEijRTk5zHnGfi8b8+ey9XVEMZd/L1yRdr1AMscIQ1YDghygHjdku43mbKYykWH&#10;D+Ohhnzw7EB8CLYnlllhvffv3Q1dOkZHI39ECK+q4iIrmJW5ZJMZpTQyVRlVG4xFTH9swQHGIrI3&#10;dtKCa40FA2QHH9MbvzGYM2EWAxzRCBFgTKiAYm5CYZ7Vr7/2Gq7r4DNSIb4PQoIgWkjJkVKE7EUk&#10;QFaE1qjaks1w7+B7MXqz8N1TpkzGyOkdvlu+LJbtsKRh/G5bCBiMyES4KBnHGxyO7RqL4tjWXDgk&#10;K4aLPKuXfMiFVVLPZwizSCOHCwsuXbxwd597ojt5dmg5UlLSoEF9hNdGxGyMWvG97gZvy0uPuAlW&#10;iFu4AmHcxd/4nr0k69auPReXm+UQ1yMewyDLQXTIlMUkEeeElYXcsMkGRlRcNCusd1XVpWbNm/NR&#10;xFGEiZlLwmICpVVG1cb2OolDhvCVQCqE+GTxjNghjOnNhdoXCONuz/g67aqYm0hbxmrECdLHZ64r&#10;T5yIqTLC9CK41/Zvt/P5mxJVW7jTHeIWISpgqVTvVAz0LcwHUzxfYy8qjyKwlY8w3rBk/2AXGasx&#10;mdfEZyTE0IS9aTp0jOYYW1bKFwE/2e2314bIx9ANLrHYQJgA45aaTepYJH123HprsyZNml68dMFb&#10;C5mymLAwn5tvuQUklIFC6y3UCiN/cZF4Czet+aiXN4HSKExNVG2IZa5YwbakZidoWSkVLZjVPrK9&#10;XIworblBHqxGmDSt820RlBgDEc0Pc1pMqvlbpkfVxqMH2+hItqLKQN+KPQA7cmBvAERBwwq5mk1q&#10;wWqESVM53xaVjjGwbUQ79GwW4o8dGMCFO0KDeNeuelTWF3m7fv362ChHUnGZshSBMiiA6QZG6SMl&#10;xViZ9882t+ZQWjGqNsMFlhsMY+HJts6SPE5XnhJe9352asqNZaVvcw9R9QYPvg+m1+p/1O5GYHpU&#10;7R/Onr2jjfQGLioDfSt2RDgCwFK45bCTHoZrkVtbMrmvrfkUy4JAh46d4BwqyMvjhUFy4XbQwm2o&#10;YIGryVMkc/XqlfAm0ruLy5SloyBNSTDdgOEAT17bthF4qMGnoCm5DmFzKI2C5aNqQwAOSfgVYRgL&#10;T19jJqL5frv9W6E+27dvE/6rKTcduMgkARkGD74Xc2B4yyBmSlRt4ZoQssXcPkpqkqIy0Ld6faEL&#10;XqGBb1xyTw/1+ShKome3aRuBoRjeMghjOopIssLtoPltqHAL27MoZggB4RI3ssXcHrN374QyZakp&#10;xRQZqN8lNhbudH4mYkq2kpmYRmn5qNooG1YoLGRE88abpDgRCRwbZflSDJtdYlrOC+OH0DeuNTfT&#10;4cP0GwP1mjXcplz6omqLqoQdKllwb/z9PDMTni3JJSWVgb4l9RXF8UZEcVYiF/F77z4/7BSF6TcG&#10;6uKiIlSvbUQEbGY+vDZMTX5juk6dO4Oc+Bd+chAVt3yNbHCS4y6TQUBf8BleKG/dZcpS7BhqwnqL&#10;4oeLvO47tm9jlYQ6lacrb2rYkC9UTeaKNfQWMI3SyFo+qjZ812ztClG+3THAs7FRlq8aM+GysjJI&#10;IgY4xmRsqSUU1pSbDlwUk2CgxlgKVuiLqi3Kf/yEcYi5DY/6xg0bMGY++thjkhVQGehbMq0ojnfz&#10;Fs1QFkrcsHEjVrywbKGosnEBDNSgK7o4C6+NtSsWdvvUyZPwS7H84Wq+86676jeoDz85uyXcsEVY&#10;h5jYrrgLmfKyMgyAcT2kVyVlylLUSE1Yb1H88LM/1Nl8pmGjhqieu5KlWCSL7cp5vNmhJnPFGnoL&#10;BE0cb4zq2A/g/UUfeO+Vo0NtxSR+i+MtepNEsWK2FfBnHG/RmyS2xcSiioVIHG+Y1tzrQa3qbCxq&#10;EWSULSEQvAiYOfE2EQVsqYXXP9lmWszqhmktmnubWBxlRQiEDAI2pTQWpcvLytkG0VjNxhv/L/7h&#10;D5KbwodMS5AihIApCASNLW2Ktuoz8Zstrb5KNpf0py1tcyisrl6I2NJWw0T5EwKhgYBNJ96hAS5p&#10;QQj4HwGitP8xpxIJAQsRIEpbCC5lTQj4HwGitDLmN+ggBIIHAaK0T0rzjahMepIgBGyDAFFaoikY&#10;mW3TRlQRQkADArQuXQcsnslYl9aAIom6EUh5+hlCwg8IfLV50/0/rw0QJCqRKO0BxNewfM59XLlc&#10;de3aj35oLSqCEDCIAFHaJUlmXETE6WNHj166pCfChsFWoeSEgG4EnE5pX3wGoKVHShifG7iPevXI&#10;76C7m1FC/yHg6G7qzWfeMXb+/HnGZ0T2a9iwIfHZf12SSjKGgHMpLeKz0MuN37Cf2fgcFhZmDGFK&#10;TQj4FQGHUtqbzzzq7Bb8YYzSfm0NKowQMIyAQyktxI2nNz9Q4wfzb9N823AHowz8jYATKS0cooV8&#10;ZtjTSyb+7oNUnqkIOJHS3gCKiE2sNrWPUWZ+RYAo7Ve4qTBCwGoEiNJWI0z5EwJ+RcCJr5p429Le&#10;E+/8vENoB2yIq6M1Up4x51XnRe+9p6N0SuJwBIjS3JKV6ZSOjo7u2EFiMxeVva3kyJHi4mKitEq4&#10;SEyIAFHaEkr/PCFh5IgRurvamrVrN+fkEKV1A+jkhGRLO7n1SfcQRIBGaUtGaZp4hyBXgkQlorQl&#10;lDal9WnibQqMTsvEcZSWeXWM3WKvhWLvYiMe74cffgSb6eruTNg56LPP/kaU1g2gkxOSLR30rb/z&#10;nQljx42XOt/daUPldr3LVfX51cfEddu1cNyE57/wumySCse+SB07zhuQY188P0GqMiaVGohsiNKB&#10;QN3UMu/51YqVn2dy58JJnVxhCWnu39z57D2mFmRmZsXLVu4yMz+L8+IeNwuDpMJEaWs7w6qsz19+&#10;6fc48YOVpOaKtXUKfO4JCQlhOel2mEREjH5jxco3RkXIY1JxrDTwoKmtAVFaLVL65CIjo3r1vhsn&#10;frAc1FzRV1YQper/q9kJrq/S3wmSgS+IkMUXwUFV2+CrbJ97+o5JHocTP1jt1VwxS0/OzBZbrbXW&#10;Y4156b5SY42Lp5cVq58fV3NXwgDma1onk7HKXO0zdmK0KyfziwrfukoVLdbILSOwwN3VUC69tlBR&#10;hnUcE+58uCszlhW5buSkux0WWjI3qx015UOU1gSXJcIXLpw/9J9c/jSxjHv63+8SWa0Vu7YUuxIe&#10;4qeaOenj3nbN8ljjCyd2QsetZTUIM2O5a+Jbbsv87Umu5TN8dehdq7YMYmI4UxNy5ik6uiJGPzcp&#10;unjZfG8/mRsAH0W7Ndqyo+ZBcOzbLSBb0ZZdNV61Y2XQrn8fXRhyj4P0IxMX8lq4c+FcFUInxa/0&#10;ZV6nRvPe+LOuGqpKRJRWBZNuoV07d8B4xokfLBPvK+z60iP/+Pq02RPRPmMmRYflbK/NluNA9MSx&#10;gm6ZkJYxuq1Hv4jRGWmwcv/OaHbsi/nLixJmvzGaWZoRox+63+e42ufZGjFI9umf4BLQzBd4EaNn&#10;TexUvFzKT+a76D79EsDpbz0UPlpenDBxUqfisqMecL/Ncd2vk9Eu9+Og9mHXZ4YZ7JVUfvmnf9Xd&#10;oxQTEqUVITIkUFZWunfPbpz4wTLyvsKu/7tyT/ElT880VGSdxBF9B2F++23NataulcuLOw3qI/AG&#10;iYe0du2jXYwhbDwX8qNdZCfPPckK1s6903PUbT/UdtSEBJeEn0yuaPfzopxRetf2nOjIfhFRrq/Y&#10;U+tYeakrOrKdTvgiIgFVeqqcLaAzZ4lk8b3utmisJkqb10pSOcGKfnXOH3HiB7vvfcXSGkSMHg9H&#10;lGec3sUNYhM8o66qYj0GJLO03SalZDK3CfocP/fGUK8qd25ay/nJVkgtR/sqmpt7s4cU1Ike1Lct&#10;R/JSjuTHdmwRPbBU1oKJcd7vtITiZTP8ZDNbNFYTpTW1umnCsJ/589LFi8J8cb1TdKf/+uUvTSqM&#10;6/FsLr1z+1euhH6aFqsFq9ye5e4Z3rZkxeoVOS5ICube6uvO+cmKlr/tPTb6LJqbLHAPKajDZhwg&#10;OTfP58b26EH9FBak5GvmWeSH8Zwzz9JXUKZOnTpu3Dgrxup6xUWH6SwpLhKd6rukPsmjZaX8efaH&#10;M8JMcD0qst2okSP15eydyuNS2gXiRU8SmtGcaOnROj5nbqDz0L5tH27OLrDDVdfn2NEjqmW5wZH5&#10;yTJr137li3bfLS1fjVm3h8AgOXxm35YVcYO2hqJ9irYd9UZaHT+cGZmK88jMzMQl08fqeq56DeiU&#10;QMCkNvT1Ygmyhz/sv3e/wp+4AnNadMWcWnBOsuJl6cukenzRshm1r3zsfOc3y4rvT/O4hZg/LEOw&#10;rLVroeQ6VltYs7Xkd2eizpb2qMf8ZMWCWb180ZyDoGjLllKewBzJi5ctz6nrJtAK3q6FAn8+N6Op&#10;zZ9T0D23Z4fwNVJfv1WVjq8JTB+r69Wno359xOvGIURCVYOoEPL1YgmSRjdtd2/L3vyJK5HhbURX&#10;VJSgRsTtJHO5pHp8QtrCyBU1K8/pOfenCV8j7fPsyrQEgU2b4ap1CAvL7TODW/6axxa3V7R/S70t&#10;7cnF7Serc8gWHdFvEB4Brlo/n0fBqPbys26s2Alehvd+PNWoAC241azat8r6zEi7v2j5c1asS5s+&#10;Vod9//33ajpFyMjIB/GGmuxLrKqL5/Fbd+wxxS+xsAotghTjM/g8pcODVkCNt0pmLI+qQ1durJG4&#10;aEXplKcIAZjQsKU/+ugj/vrgwYP//e9/T3zs0dnP/84gXGF5edxXhM45VFL64vmzllJaCDj8YbCf&#10;raQ0Joe/WdZh9sq6C63+pzRGOTU9De+rqBELXhlvSkMXtvva/r27DeoVVlhYaDCL4EquktLnfqg0&#10;QukePeLj4uJUIgP/Nvxh1lHaF3X9T2mVgIS8mCSloTUbqzFQY7jWDUIYIlHqThyMCWUi/vKzbsj8&#10;UHnKCKU1IYP1Kvi3raC0m7RFLiwwSX1oSZTW1EwmCvuitCljddiRI1oWHExUK0BZ+aK0aLO7ylMn&#10;dFM6QJpRsUGDgAyljY/VYeXl5UGDhBkVVUnpk8e5FQt97jEzqkl5hDIC8pQ2OFaz5Rs6PAjARcF+&#10;hXKHIt1sjwAGnnvvvRfM1/EiCvVd2zcvVdCRCHzzzTfQW8enHURpR/YXUjoYEMBY3a1bN61jNVE6&#10;GNqW6uhUBNibYJrGaqK0UzsL6W1LBA4dOpRT99i8efPNN9+sfqwOO3bMqsjJtkSsdpNKVI+Pxe/9&#10;+/gxbiGAPN72bMRgr5W8x5u9RiZ5qHm3jEbpYO8eVP+gRwAcvummm3g1Vq1ahd9gr/epRlWitBqU&#10;SIYQsAqBxx9/HFn/+OOPfAGjR4/G7wkPPaKvSKK0PtwoFSFgAgIYnz/++OM933Fhl1555RU+xy5d&#10;uhzS+z0V2dLSFjWzpfsNGGRCu1EWhEBdBMBkfFyJFzc3btw4bdq0Dz/8cNKkScuXL+dfbbx8+XJ4&#10;eDgcY9iXRCt4RGmitNY+Q/JGEeAdYMLXk3GxTZs2FRWewFFvvfXWzJkzhQIqS6WJt0qgSIwQMBmB&#10;OXPmiHI8fvw4f6Vjx474PWbMGK2lEqW1IkbyhIAJCGD4ffHFF4UZsQEZpnXv3r0xYoPMcH0z77em&#10;gyitCS4SJgRMQGDBggWSucByhgN87969cI9du3aNub61Hs6ypeW/rBS+eULuMa09ieRNQWDRokUp&#10;KSlGsqJR2gh6lJYQMBkBg3xGbYjSJjcJZUcIBBYBonRg8afSCQGTESBbmnMzen+/YcSWHjRogCmt&#10;tGXLNlPyoUwchQBR2hJKR0dHd+zQQXdPKjlyBJFbidK6AXRyQqK0JZT+eULCyBEjdHesNWvXbs7J&#10;IUrrBtDJCcmWdnLrk+4hiACN0paM0jTxDkGuBIlKRGlLKG1K69PE2xQYnZYJUdoSSivuXCnfzxYt&#10;ev+zz/5GlHYaG03Rl2xpU2AMcCYlS8bEjllSIq5F8ZIxMbGp2QGunHfx2amxMV3qnvK1dCsioaC8&#10;ZvpSqUKLAzzGu84WlqiqWm4horR6rEjSRAR6zF5fmF/AnxmJJuSdnRYTk2a/J5iXZtbWkyhtQleS&#10;yWJV1ucvv/R7nPjBxNRcsbZOwZd79LRVBfmrpnVUGJWL6m6Vri6VmWioK7FYVE8za0CjtMloemcX&#10;GRnVq/fdOPGD3VVzxfJqUQGhiwCN0ta2bZ97+o5JHocTP1hJaq5YVKfs1JhaC1ZoCXI2YM0tOZPV&#10;bSvyZrAgBy5nJBTkM2aJ5n3L3QZqF8HMmZugMl+AJ/8aXLwV4a4kpR903cia7rbSvVKpqKG7OI92&#10;qD73r1Yt9NXT3OYmSpuLp21z49iWkp+63mO+fpDM1xR3kjJcqevdlu2G2a6MJF++quxF64YzMZwf&#10;JGdNr9Pjc9OTZrkWFBRwdxePPZgxTKtZ23HaqkXJYVkLPX6+7NTpWd1T14utbGlFEjMK8tenxbnC&#10;khe7qydpm8vUkMt1elby4hrtZhQmTc9ycasheg8D9dRbJEtHlPbg5x0dwRiwntS7du6A8YwTP9gl&#10;NVdMKbpuJsWFua7kGbw5mpju6fTFS2ZlHExevGpatFs+etqMZBdYJTnEJmbUiEEyMSnZdXDdppLa&#10;YnrMnl+Tf2LK7O5hWV/KuKoOzEsSOL1rHiKJGYuTczMWIV3xkoVZ3WszrC3FlyJqMPNZw+xFGQfr&#10;PD4S09en4gGhJlMfMkbqaaBYorQh8FQkLisr3btnN078YOJqrqjIWKtIdJfuLtGwymVRvGkdqP6A&#10;wN8cHRPnyi30OWuunXunZNUdxLoPH8oeC+5HQ6dYlyu/SEB4UYXrerxrB9XE9MXJWQtT02Zh4jDf&#10;85ypk9SHImrw8FnD7PVZrrjhQzoKM4nu1FVNnj5lDNTTULk0ShuDTzE1rOhX5/wRJ34wYTVXFLOV&#10;EMgtKJJLxjljFyXnesbGulNrj/3JzEi3RSqZk9uCHcbPvTFJ1lNPxTSJGYtis7JcqQukCM3NI3wr&#10;opi3HwUCVk+aePuxlf1dFDf3i4upHTo5gxN2JmzOrOnCNzc89mftKnFhuvcyMTcTdkFSMPe2Rp/s&#10;1JSs7nEu9/Tbx+FLEWsqpD/XgNSTKK2/weyTsuOQ4XGurPUiDmR/meXqPnxILaU9Fcb4sTjZlbtu&#10;I2bX0UOGY0IuZ/T60rK4KN8KALLTOC/VqlUz4H1TevFNqIihunCT5Lp+ATjZgZ4R95igQqbVU5WS&#10;RGlVMOkWUvNiibeM5uKYV0vogYbNC5ctHGIeRmenCdec3GR3m74s5VN1lo4k17HctiVP/uzUpHm5&#10;JvV4gbaclzt5MTdH4BxsWSkSpPalCGe/o4Z5RZoXzzwgwB/OF8fQM3Sor6fwNVJfvzVUhSitASwd&#10;ompeLPGW0VEQN8dbHFvrRk5K77q4oM5aDibbNUvK3GoW/zJWYgbWnATm9FOuWse4sCJuJ3BNJgtj&#10;1huzpet6vN3L0bDVMeWencIm/dHT5nPFSawM+1LExbnWsHjGr0trgBEgMHuEQcStxmEmI+8sWJki&#10;fFPd+zloRT1VqERfYnm+xOIXsfADx4mKo0BP3zZ3iD1GX2Kp6Hs2F8GrJtNdiwsk3Ar2rjiN0vZu&#10;H4tr5/VFVO1ascUl2z57tyeii5cjwvb1dtEobcko3aNHfFxcnO7mP3jw4IED++l7ad0Aak2Id1Fn&#10;uubXOvPx+ef0lXGpGyx372utqAp5orQllFaBvLIIUVoZI7Mk3G/FChbk8SZMMNKZg4MobT6lzepm&#10;lA8hoAMBsqV1gEZJCAH7IkCUtm/bUM0IAR0IEKV1gEZJCAH7IkCUtm/bUM0IAR0IEKV1gEZJCAH7&#10;IuAgSnsHORBuWMmaiL06JpS0b9NRzQgBKQQcRGnqAISAExAgSjuhlUlHByFAlHZQY5OqTkCAKO2E&#10;ViYdHYQAUdpBjU2qOgEBorQTWpl0dBACRGkHNTap6gQEiNJOaGXS0UEIEKUd1NikqhMQIEo7oZVJ&#10;RwchQJR2UGOTqk5AgCjthFYmHR2EAFHaQY1NqjoBAaK0E1qZdHQQAkRpBzU2qeoEBIjSTmhl0tFB&#10;CBClucbmYyFQCAQH9f0QVZUobW3D7tq18513FuLED2tLotwJATcCDgrNLxOoyHuUPnWiAujo2+aO&#10;da0TJ068/PIfsA8O39Owq86rr77WunVr6nuEgHUI0ChtFbaMz0888WRm5kqc+IF/cZEvD0M39riU&#10;PHHL3Gphn9dYyV2jzS3GcG5cPbkdXpU2izdckJ8zMBd/7OAl05pEaUsaF9NsxufJk6fc7j7wg7Ga&#10;n4F3797jkUcelTxxS1+1uMYWbnocI7E9s76c/ZAKlU/JSl5UUJhfkMH2mA7UUfNkqdnHM6ieMERp&#10;S7rN9u3bke8vf/lfwtzZv+wWjoSEhF/9aobkiVvaq4X9kGOSMmLdlPCci5K1ZxOwFMUb1+W6kh8I&#10;LJld2O8uBjvXsycLOzfMzsdW8poejlxbpGUHBkqidGBwN7tUbn/zrOTFovEtMSPItl+Miwnshs7Z&#10;adi/Ugxj9LRVBYuSc+clqR6si4vyzG5g9fkRpdVjpUGyf//+kP7nP/9PmIb9y27hyMnJYc5w7xO3&#10;NBTmcpUsWZjlSl4U4OmqpirbUVgGxsSMxcmurIVLiu1Y77p1Ikpb0kZ9+twD//b//u9fPvlk6Sn3&#10;gR/4FxdxixWZm3vgb3/7q+SJW1qqpXrK6p5VeoxtryGnrgEpMSLJC9S5K0wtLNSXiw5btMcMm5d7&#10;42DGMK567uQelxJ3q4vQGyRTDbcrAYm5eW8dNWUVr4FaHsbEpGTXwXWbSjhpLjtWST4tf4WrXlI6&#10;tqrOmu42xX0M7QbRFnYPlhVvGBCltXBHiyzWq5o2bQoajx8/Fid+4F9c5POAFY1N4SVP3NJQVPEm&#10;GKHKU9bc9KRZrgUFBZx9uHisK+spgXXIcSAlP3V9rRGelVLHepQX4Lq4IPkHtSa8eyt2V+p6j1Hq&#10;ypCevSZmcCZr97C41A2cJD/dQJ2/fIC7smpaRw4RxXpCZmVKzJdJTM31aXFZ08eMGRObVDBDeEV6&#10;sC0ulIWxU0x3V25BkVLDJGYUcOW6wpIXu01xiamTohaKArWVAJ9TsrrPXl/Im1hEaaUm0nUfi9K/&#10;/e3MS5cuRUdHP/zwIzjxA//iIm7pylIhUddOilZoj9nzGTFcrsQU8OdggWcamZ06Pat76noPbdz3&#10;M9bP7p47b5FnIFIS4MiQPKMmc1diuqcfFy+ZxZmmNb0tetoMrbPXsUJrQqkaTLces9fX0Mhd4MFc&#10;l/iKZ7CtC6nbAFYBo9HWU9RCUYCvgXuNAHyu4zEhShttIcn0oO7JkyfnzJn70UdLU1Kexokf+BcX&#10;ccuSIhUz7T58aC3rozvFulz5RSXuoW99litu+BAP2z35RA8d3t2V9aWb04oC0V0gO93LJ+yePtTx&#10;YUfHxLlyC9UbpN1jOgkGJKV6MtFY4cONG1q9r/gebPOK1FdOEXFJAUUwFQU82RZxE6ADtQ/MmtKI&#10;0voaRi7VRx/9b3FxcVra7wcPHiyUw7+4iFsQwHXTXjWJ7tTV5TK9L3bkSC93CAR4n7CE9egxKdlq&#10;udvINBdxxXqqLc4NIz9z8U5VVJDrqvOIUZuxGjlFLcQCuekpGQdcyR+key36EaXVAK5NZtOmjZhm&#10;i/jMssBF3IIAfpv3qonQc6OtqjLSJUX58nmJBDgbssZ8FXqzPCalYLXcuxcaqbRiPVVnzsFYMzHx&#10;TiQ5eKrOW0lQUQuxQPe09WKHiKcMorQS2NrvYxzu18+zUuWdGrcggOsmvmqSmJIal5sxU+cSi+QT&#10;Qej+VRQQaIkBG8s9ues2QsXoIbWTd+0weqXQUg1dxbGVqhQpHzVn33LuAma6CM0WVhLnTVB3KGqh&#10;KFBTDnyKi8dijUBk8BCl1TWEFik4sWfM+PVNPg7cgoCW/FTIuonErQDVXSXKTlX1zhN7IiQJ0man&#10;Js3LrV3oVhLIThPQIPvLLJfHbmf+sKcE71Flpxl41VypGiqAUhBJTF+fCid5XRjd/nzOC1XrvE58&#10;AI+t9BrvIQRAeIFBIWsKKWqhKFCrBNyYqT1ErCZKG+8H9siBrQNhlUjwjndKVh1fkc+KcrbwemFa&#10;94qUYPlFUQA0qCmXS8s7z90jicCcfspV6xjXjptiNbRnKU7BFVGwKFYI47B1w7EIV/c9PDeXavQa&#10;VjgDCwRhgqwS09kTVnJdWlELRQFBSR2nrWKs5h9DTv+4ksU8YBDx8Q9++umn0yeP44qRjyuN9y7K&#10;gRDQgQBRmiito9sEIAlGPPlS4ZwLQLXsVyRRmihtv15JNTKAANnSBsCjpISA/RAgStuvTahGhIAB&#10;BIjSBsCjpISA/RAgStuvTahGhIABBIjSBsCjpISA/RAgStuvTahGhIABBJxIaT5qtxA3/j0TYbhv&#10;A8BSUkIgMAg4kdLySAvfJwtMm1CphIABBJxCacmxV8Re4b9hYdwruxcunDeALSUlBAKAwP8DWBpb&#10;gw1WO5EAAAAASUVORK5CYIJQSwECLQAUAAYACAAAACEAsYJntgoBAAATAgAAEwAAAAAAAAAAAAAA&#10;AAAAAAAAW0NvbnRlbnRfVHlwZXNdLnhtbFBLAQItABQABgAIAAAAIQA4/SH/1gAAAJQBAAALAAAA&#10;AAAAAAAAAAAAADsBAABfcmVscy8ucmVsc1BLAQItABQABgAIAAAAIQD+LyfQpQQAAOgKAAAOAAAA&#10;AAAAAAAAAAAAADoCAABkcnMvZTJvRG9jLnhtbFBLAQItABQABgAIAAAAIQCqJg6+vAAAACEBAAAZ&#10;AAAAAAAAAAAAAAAAAAsHAABkcnMvX3JlbHMvZTJvRG9jLnhtbC5yZWxzUEsBAi0AFAAGAAgAAAAh&#10;AC6PagfiAAAADAEAAA8AAAAAAAAAAAAAAAAA/gcAAGRycy9kb3ducmV2LnhtbFBLAQItAAoAAAAA&#10;AAAAIQDy0vahaD8AAGg/AAAUAAAAAAAAAAAAAAAAAA0JAABkcnMvbWVkaWEvaW1hZ2UxLnBuZ1BL&#10;BQYAAAAABgAGAHwBAACnSAAAAAA=&#10;">
                <v:shape id="Picture 1058" o:spid="_x0000_s1027" type="#_x0000_t75" style="position:absolute;width:22053;height:196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qhxgAAAN0AAAAPAAAAZHJzL2Rvd25yZXYueG1sRI9Ba8JA&#10;EIXvhf6HZQq91V0FpaSuItJQoYg0ir0O2TEJZmdDdqvpv3cOgrcZ3pv3vpkvB9+qC/WxCWxhPDKg&#10;iMvgGq4sHPb52zuomJAdtoHJwj9FWC6en+aYuXDlH7oUqVISwjFDC3VKXaZ1LGvyGEehIxbtFHqP&#10;Sda+0q7Hq4T7Vk+MmWmPDUtDjR2tayrPxZ+3MPWlKb4m51272f+evlfb/Pg55Na+vgyrD1CJhvQw&#10;3683TvDNVHDlGxlBL24AAAD//wMAUEsBAi0AFAAGAAgAAAAhANvh9svuAAAAhQEAABMAAAAAAAAA&#10;AAAAAAAAAAAAAFtDb250ZW50X1R5cGVzXS54bWxQSwECLQAUAAYACAAAACEAWvQsW78AAAAVAQAA&#10;CwAAAAAAAAAAAAAAAAAfAQAAX3JlbHMvLnJlbHNQSwECLQAUAAYACAAAACEAf6zaocYAAADdAAAA&#10;DwAAAAAAAAAAAAAAAAAHAgAAZHJzL2Rvd25yZXYueG1sUEsFBgAAAAADAAMAtwAAAPoCAAAAAA==&#10;" stroked="t" strokecolor="black [3213]">
                  <v:imagedata r:id="rId12" o:title=""/>
                  <v:shadow on="t" color="black" opacity="26214f" origin="-.5,-.5" offset=".74836mm,.74836mm"/>
                  <v:path arrowok="t"/>
                </v:shape>
                <v:roundrect id="Rounded Rectangle 446" o:spid="_x0000_s1028" style="position:absolute;left:6096;top:2952;width:15240;height:1086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0RKgwgAAANwAAAAPAAAAZHJzL2Rvd25yZXYueG1sRI/NisIw&#10;FIX3wrxDuAPuNHWQWDpGEWFAlzoudHenubbF5qY0sVaf3ggDLg/n5+PMl72tRUetrxxrmIwTEMS5&#10;MxUXGg6/P6MUhA/IBmvHpOFOHpaLj8EcM+NuvKNuHwoRR9hnqKEMocmk9HlJFv3YNcTRO7vWYoiy&#10;LaRp8RbHbS2/kkRJixVHQokNrUvKL/urjdzu9KfCbNdPjsU6vWxZycdBaT387FffIAL14R3+b2+M&#10;hulUwetMPAJy8QQAAP//AwBQSwECLQAUAAYACAAAACEA2+H2y+4AAACFAQAAEwAAAAAAAAAAAAAA&#10;AAAAAAAAW0NvbnRlbnRfVHlwZXNdLnhtbFBLAQItABQABgAIAAAAIQBa9CxbvwAAABUBAAALAAAA&#10;AAAAAAAAAAAAAB8BAABfcmVscy8ucmVsc1BLAQItABQABgAIAAAAIQB70RKgwgAAANwAAAAPAAAA&#10;AAAAAAAAAAAAAAcCAABkcnMvZG93bnJldi54bWxQSwUGAAAAAAMAAwC3AAAA9gIAAAAA&#10;" filled="f" strokecolor="red" strokeweight="2.25pt">
                  <v:stroke dashstyle="3 1"/>
                </v:roundrect>
                <w10:wrap type="square"/>
              </v:group>
            </w:pict>
          </mc:Fallback>
        </mc:AlternateContent>
      </w:r>
      <w:r w:rsidR="009F497A">
        <w:t>Click [Select Recipients] and choose “Type a New List…” if you don’t have data from an external source e.g. Excel (more on that later) you can choose from various options to select your data source, such as an Excel spreadsheet, an Access database, an Outlook Contacts list, or simply typing a new list</w:t>
      </w:r>
      <w:r w:rsidR="009F497A">
        <w:br/>
      </w:r>
    </w:p>
    <w:p w:rsidR="009F497A" w:rsidRDefault="009F497A" w:rsidP="003123F3">
      <w:pPr>
        <w:spacing w:line="240" w:lineRule="auto"/>
      </w:pPr>
      <w:r>
        <w:br w:type="page"/>
      </w:r>
    </w:p>
    <w:p w:rsidR="009F497A" w:rsidRDefault="009F497A" w:rsidP="003123F3">
      <w:pPr>
        <w:numPr>
          <w:ilvl w:val="0"/>
          <w:numId w:val="11"/>
        </w:numPr>
        <w:suppressAutoHyphens/>
        <w:spacing w:after="0" w:line="240" w:lineRule="auto"/>
      </w:pPr>
      <w:r>
        <w:lastRenderedPageBreak/>
        <w:t>We are going</w:t>
      </w:r>
      <w:r w:rsidR="000C55FE">
        <w:t xml:space="preserve"> to make some changes to the fields</w:t>
      </w:r>
      <w:r>
        <w:t xml:space="preserve"> available to us. </w:t>
      </w:r>
    </w:p>
    <w:p w:rsidR="009F497A" w:rsidRDefault="003123F3" w:rsidP="003123F3">
      <w:pPr>
        <w:numPr>
          <w:ilvl w:val="1"/>
          <w:numId w:val="11"/>
        </w:numPr>
        <w:suppressAutoHyphens/>
        <w:spacing w:after="0" w:line="240" w:lineRule="auto"/>
      </w:pPr>
      <w:r>
        <w:rPr>
          <w:noProof/>
        </w:rPr>
        <mc:AlternateContent>
          <mc:Choice Requires="wpg">
            <w:drawing>
              <wp:anchor distT="0" distB="0" distL="114300" distR="114300" simplePos="0" relativeHeight="251665408" behindDoc="0" locked="0" layoutInCell="1" allowOverlap="1" wp14:anchorId="431A6270" wp14:editId="663F29CB">
                <wp:simplePos x="0" y="0"/>
                <wp:positionH relativeFrom="column">
                  <wp:posOffset>586740</wp:posOffset>
                </wp:positionH>
                <wp:positionV relativeFrom="paragraph">
                  <wp:posOffset>423545</wp:posOffset>
                </wp:positionV>
                <wp:extent cx="5190490" cy="828040"/>
                <wp:effectExtent l="25400" t="25400" r="80010" b="80010"/>
                <wp:wrapNone/>
                <wp:docPr id="468" name="Group 468"/>
                <wp:cNvGraphicFramePr/>
                <a:graphic xmlns:a="http://schemas.openxmlformats.org/drawingml/2006/main">
                  <a:graphicData uri="http://schemas.microsoft.com/office/word/2010/wordprocessingGroup">
                    <wpg:wgp>
                      <wpg:cNvGrpSpPr/>
                      <wpg:grpSpPr>
                        <a:xfrm>
                          <a:off x="0" y="0"/>
                          <a:ext cx="5190490" cy="828040"/>
                          <a:chOff x="3108" y="1149346"/>
                          <a:chExt cx="8174" cy="1304"/>
                        </a:xfrm>
                      </wpg:grpSpPr>
                      <pic:pic xmlns:pic="http://schemas.openxmlformats.org/drawingml/2006/picture">
                        <pic:nvPicPr>
                          <pic:cNvPr id="445" name="Picture 4"/>
                          <pic:cNvPicPr>
                            <a:picLocks noChangeAspect="1"/>
                          </pic:cNvPicPr>
                        </pic:nvPicPr>
                        <pic:blipFill>
                          <a:blip r:embed="rId13"/>
                          <a:stretch>
                            <a:fillRect/>
                          </a:stretch>
                        </pic:blipFill>
                        <pic:spPr>
                          <a:xfrm>
                            <a:off x="3108" y="1149346"/>
                            <a:ext cx="8175" cy="1305"/>
                          </a:xfrm>
                          <a:prstGeom prst="rect">
                            <a:avLst/>
                          </a:prstGeom>
                          <a:noFill/>
                          <a:ln>
                            <a:solidFill>
                              <a:schemeClr val="tx1"/>
                            </a:solidFill>
                          </a:ln>
                          <a:effectLst>
                            <a:outerShdw blurRad="50800" dist="38100" dir="2700000" algn="tl" rotWithShape="0">
                              <a:prstClr val="black">
                                <a:alpha val="40000"/>
                              </a:prstClr>
                            </a:outerShdw>
                          </a:effectLst>
                        </pic:spPr>
                      </pic:pic>
                      <wps:wsp>
                        <wps:cNvPr id="447" name="Rounded Rectangle 447"/>
                        <wps:cNvSpPr/>
                        <wps:spPr>
                          <a:xfrm>
                            <a:off x="4513" y="1150080"/>
                            <a:ext cx="2184" cy="449"/>
                          </a:xfrm>
                          <a:prstGeom prst="roundRect">
                            <a:avLst/>
                          </a:prstGeom>
                          <a:noFill/>
                          <a:ln w="28575" cap="flat" cmpd="sng" algn="ctr">
                            <a:solidFill>
                              <a:srgbClr val="FF0000"/>
                            </a:solidFill>
                            <a:prstDash val="sysDash"/>
                          </a:ln>
                          <a:effectLst/>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2A4504D3" id="Group 468" o:spid="_x0000_s1026" style="position:absolute;margin-left:46.2pt;margin-top:33.35pt;width:408.7pt;height:65.2pt;z-index:251665408" coordorigin="31,11493" coordsize="81,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Xf35XQQAADkKAAAOAAAAZHJzL2Uyb0RvYy54bWycVl1P4zgUfV9p/0OU&#10;96FJSWmJKCMEWzQSu4NgV/PsOs6HcOys7VC6v37PtZPQAquZnUoE29e+H+eee+2Lzy+tjJ6FsY1W&#10;6zg9SeJIKK6LRlXr+K8/N59WcWQdUwWTWol1vBc2/nz56y8Xuy4Xc11rWQgTQYmy+a5bx7VzXT6b&#10;WV6LltkT3QkFYalNyxymppoVhu2gvZWzeZKczXbaFJ3RXFiL1ZsgjC+9/rIU3H0tSytcJNcxfHP+&#10;a/x3S9/Z5QXLK8O6uuGDG+wnvGhZo2B0UnXDHIt607xT1TbcaKtLd8J1O9Nl2XDhY0A0afImmluj&#10;+87HUuW7qptgArRvcPpptfyP53sTNcU6zs6QKsVaJMnbjWgB8Oy6KseuW9M9dvdmWKjCjCJ+KU1L&#10;/xFL9OKB3U/AihcXcSwu0vMkOwf+HLLVfJVkA/K8Rnro2GmawDykaZqdn2ZnITG8/m3QsEqXWTie&#10;niYZSWej6Rl5ODnUNTzH34AVRu+w+j6ncMr1RsSDkvaHdLTMPPXdJ6S1Y67ZNrJxe09RJJCcUs/3&#10;Db83YXIAe7YYYYeczEY+PDpCu8IZRjHdaf5kI6Wva6YqcWU7sBuAeTCOt89oemRwK5tu00hJmaLx&#10;EBoq4Q2TPkAnsPRG874VyoWyM0IiSq1s3XQ2jkwu2q0Ai8yXwjvEcuuMcLwmgyUMP8DZkLVJ4L18&#10;dYx8tqDYB6T6mB0ju8ANYEjUAjcWR9wAbsa6W6HbiAbwD24gISxnz3d2cGjcQstKE0pwlOVS0ddq&#10;2RQjcr4tiWtpomeGhuJeAvhHu8DLcFL49gMrpEb3TpjHuthFW9mbBwaoFskqQUkUDfl1ukrDBBmZ&#10;LxP6xRGTFZqqk8BXu2+Nqx9r1qE+Ex8BuT25spWMP4XAZFez4F/m1QTUh92+biZn/OzAT5+RkAM/&#10;REqoAaA125ExmL3jzP/qPj4GeEpqD8tgOZbBg+5VIYqIGAOiSxREtqSsDicexzZk/4su2SI9HZrJ&#10;IgHKdJjlI13m6WpoJVl2/h22kCvkxw9TJtohf6uFJyTDfVaiTMDNtkPCrarGnHJnvMpjdplqOyV0&#10;szlI3tE2yuQNs3XIsd1bmgxxvGEepZ5QCyn1I7eXIrD7QZRo/Oi98+AKXbmv3Gaco9hTL5J9+7su&#10;gr0lEPWAgudTOXgeSQWNpDqU+6A8aJh2BiWj8kDNYb/Pka+ZybNAdHuMywa/IdxA3dGsVm462TZK&#10;DxAfxyUR02A27B8hCsAQRltd7HEpoub8dWY7vmmA+R2z7p4ZPA9QmnjyuK/4lFIj43oYxVGtzT8f&#10;rdN+1A2kcbTDcwNs+LtndMfILwoVdZ5muBMj5yfZYjnHxBxKtocS1bfXGg0oxeOq435I+50ch6XR&#10;7Te8jK7IKkRMcdhex8S7YXLtMIcIbysurq78OFxed+qxw5UXMqf0Ve902fhe+YrOgBr6gh/594ln&#10;wfCWogfQ4dzven3xXf4L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AsGPbj4AAA&#10;AAkBAAAPAAAAZHJzL2Rvd25yZXYueG1sTI9BS8NAEIXvgv9hGcGb3aRq2sRsSinqqQi2QvE2zU6T&#10;0OxuyG6T9N87nvQ4vI8338tXk2nFQL1vnFUQzyIQZEunG1sp+Nq/PSxB+IBWY+ssKbiSh1Vxe5Nj&#10;pt1oP2nYhUpwifUZKqhD6DIpfVmTQT9zHVnOTq43GPjsK6l7HLnctHIeRYk02Fj+UGNHm5rK8+5i&#10;FLyPOK4f49dhez5trt/754/DNial7u+m9QuIQFP4g+FXn9WhYKeju1jtRasgnT8xqSBJFiA4T6OU&#10;pxwZTBcxyCKX/xcUPwAAAP//AwBQSwMECgAAAAAAAAAhACC8dk7HCgAAxwoAABQAAABkcnMvbWVk&#10;aWEvaW1hZ2UxLnBuZ4lQTkcNChoKAAAADUlIRFIAAAIhAAAAVwgCAAAAXZECJQAAAAlwSFlzAAAO&#10;xAAADsQBlSsOGwAACnlJREFUeJzt3b1v4kgYwOEXyKF0+yfg5Ciore0RQkpFcVSRqJDQKd3qVtrG&#10;DUI0NCvllG4VIXGN2zRUSMiij6wrKZKsXW19XaT9yBU2jjHGfNnh6/cUEdjBnhl75vXMGJN6fHx8&#10;fn6+vb1ttVoy7dOnT7e3twIAwIw///zz8+fPgYWtVuvy8vL09DSbzWaz2fRWUgYAOAbEGABAUogx&#10;AICkEGMAAEkhxgAAkkKMAQAkhRgDAEjKSfTq//77b9UtPj4+rpsY4NXvv/++7SQA2BT9GABAUogx&#10;AICkEGMAAElZMB8zz19//eW8+Pvvv+NLDABgh2ze1K/TjyHAAMAx8Bp5r9lf1coxhgADAMdjwzCz&#10;WowhwADAsdkkzKwWYzbvNwEA9ssmvYuVx8oIMwBwPDYcvlpnzp8wAwDHYPP5kTXvXWY+BgAO3uZN&#10;Pd/BBAAkhRgDAEgKMQYAkJQF8zGfPn16m3QAAA5PVIz5/Pnzm6UDAHB4GCsDACSFGAMASErUWNlw&#10;OHyzdGxduVyOWHtURbFrog8NgF22YM7//fv3b5OO7bq/v1/4P0dSFLtmmUMDYGcxVgYASAoxBgCQ&#10;FGIMACApxBgAQFKIMQCApMQSYwwtl8tphu9ttWtttrWJ162G/Nsme9lrU0VU7VoihhZRVMHPHm25&#10;AXhra/5+zAxVHd90rVJDiWdrzdFdTJs6VIEiUjp2aXuJAYBwsY2VVT5U+h9nr48nV9yaIVOX0NMv&#10;F1yCG1qu2u1q05ftdV3MdtF7W9W0qvPH3dhxXa97uZ0tK+8fnAMx2FoaARyf+OZjzhofCu0v08HC&#10;0OrSs2171BzfdC05y6vmw1cREWMwVqU/tETEGOhq/mx6W2a7GBgqM9sPF7Zt272a2f5iSKlj92qi&#10;Nkf25GLeHOev7bvOVUXVB4aIWE9jtVJWYsvervGKaDZAB8pKRMTQ6uPmyLZt+0L0t08sgGMV55x/&#10;qdOTG3/XwRjootdzuVyxbZoPX0UpuxHAGIwrHyrSH1rhsUB12kPb7pS8JVclEZHSRU3GT5bMcDei&#10;lCvq+MkSa9iXQw4xr0X0Wkavq4JlZQz0SSGXLmpvm1AAxyze+8pKV5X+x+6Tb8l0U+hGAGMwrpRL&#10;5Yo8fI09FijlivSHxqGHGADYBzHfu6w0PhTa/bHqvDvLq6YzIOatL1ek//FmXCkropQr48GXh7hj&#10;gVKuyMMg9s3uNd+BMAaTsTJvHmz2BQDEI/bvx5Q6vYJpOq+VxnVT3HkDt/FSzgumaRbOFee1ruvO&#10;62mvkw3zp+1LFzVvzn+Kcl7Q9TEhxsd3IAbCWBmAN5N6fHx8fn6+vb1ttVqBdcPhcB8fNmx1q8V+&#10;ZaWbn+/v7xc+238fi+IALDw0AHZKq9W6vLw8PT3NZrPZbDaG78fkcrnQ5bZtb77xFVndarFtqs3R&#10;IX+7ZrbAt1HUALBYDDFmlxo4pXFnN7adiKTtUoEDQBSeVwYASAoxBgCQFGIMACApC+Zj+DV1D0UB&#10;AKuKijHcM+qhKABgDYyVAQCSQowBACSFGAMASErUfMxwOHyzdGzdwmfJvFlKEMBk2L477OpzzE3H&#10;MnVzwX1lR/KQrmXuGTuSotg13M53GA61+hxz07Fk3WSsDACQFGIMACApxBgAQFKIMQCApBBjAABJ&#10;WS/GGFrOJ+o34A1t7s8lR6yau6/5u1pya8nwpXHpRGySYEOLLPSozy1O51ZLElhV+Fn9ehobWnQb&#10;tfPWaV6W3O5b1PS1f6NMbbq/Zmx1q8Wc1rM7pfhSNW9fO8nQcnXp2XZy+Z9R6qyxty2kE0iW1a0W&#10;24XJWW11q8Xcw3RbZGh1SbR1Stj+V9vNx8qUxl2vpt9M4uEk5oZcOPhXGVqurovZLnqRNOKDs9up&#10;druaL7AHtmZouaqmVZ0/7vaSitlW92bcHAVOYf/OXl9b3eokh/OzP/1BTas6i9zV05mZbDCwKrQY&#10;Q9MZut/oXCxK1dRxCeQaiJc17IvvrFYa101VH/jONEOrS29/A0x4tX2t977WI6TqzbQGy7excYpl&#10;PuYsr5oPX0UmFw22PWqObwJt1vSqUsfu1URtjmynhxLxQRGzXQyUjdl+uLBt2+7VzPYXQ4JbEzHH&#10;+Wv7rnNVcU8562msVspKHLmdYg37suR2jS/tQs+2bbtTmkmwodXHzZFt23av0P7oFYA5zl/bo6a0&#10;i4ML2x4F6o8ojTvbKQWpORVpbjHOSeec/UaLSFXguARyDcTKGvbNwrniW6KUK77Tsf/xJh9yXbU/&#10;wqvtpN7bvYJbyySs6omh1fXaa+WLbGMTFO+cvzHQRa/ncrli23SjzhKrFq5VnWbQ106pzauSiEjp&#10;oibjJ2s2JW5AUcoVdfxkrRIKEnOWV/V6+BWEMdAnEbB0UTP7Q8tZrlbKiijnBVHzZyLKeSEss75L&#10;tehiXH6/0SJSNXtcInINJEHNnzkvTNNc9pzeM26HpK5HVT1joE8WiqzeOMQmjhhjDftm7cLNixcP&#10;Zi9cI1YtXLsupVyR/tBILMQo54VlT2OlcWeP8jcx91SDgwFzinGFdMYrmVwDEnbVNdWzUZujFbrn&#10;uyi02hpa7iY/cgcwVpJMG7vI5jHG0IptccPlWV6d15JFrFq4dhNKuSIPg4fEejGlq6b4TmOj27X8&#10;g4diDHR/ahrXTXW2L+LrRPi6FksIRJiIYgxNZ/R+5+ZiVb5ce3fEzb4AVlW6akq76J0/Vvej1xa5&#10;/9DZ7ygTWm1FnDC6oFYGWoPk2tgF1o4x3hxJXXreLIjSuG6KuyLQcMyuKl3UvEnviA/69xUxbe/f&#10;2vSOzwu6Pk5uoExp3I0q/UkCB+cNRURpfKjpdWeBTK41nP5tsV340FCCCS51egUnk/Vx83rZe+gM&#10;re52f92iiSrGsHRG7zc0F6sK5BqIk9K4GzXHbhXIFfuVmTtQnVN8b+/GD6m2pQu3Wi6olUrjblK7&#10;NWNRG5ug1OPj4/Pz8+3tbavVCqwbDocH8MRQq1sNO/Wm3N/fL3xA9wEUxT5aeGiw+w64+hxz0zEv&#10;761W6/Ly8vT0NJvNZrPZdb4fk8vlQpfbtr3G1pJkdavFtqk2R4d5DR04ELtX/gCO3ToxZn/aMqVx&#10;Zze2nYjk7M+BAHCk0iLy8vKy7WQAAA7Ny8tLmgADAIjRy4Tw3GUAQFzevXsXWLJgPoZfU/dQFMDa&#10;jrn6HE/e3717988//wQWnqRSqXkf4J5RD0UBrO2Yq8/x5N0fYFIT4oyVRYQZAACihfZgRCSVSjEf&#10;AwBYnz/A/PHHH+Lrx7gxhn4MAGANgQDjzPlPxRhv1AwAgOXNBhjnbTqdfo0xzputphMAsGfmBRiZ&#10;7cek08zKAACWFRFgRCSdTmcymUwm4/ZjiDEAgCVFBBhnzj+TyTgjZOl0+iSTyZycnIjI7LP9AQCI&#10;8O+//86+PTk5cXovqVQq9e3btx8/fnz//v379+8/J379+vXr16+Xlxf/X+/5MwCAI+ef1ffGxJxO&#10;y2+//XbiyWQy3gec6OL8dUKL90ImjznbaqYAADvh9Zv8kxjjDJE5MzFOcHHHyrwPZDKZnz9/ZjIZ&#10;YgwAIEJojPFeOAEmnU7/D9a3M3phaUcnAAAAAElFTkSuQmCCUEsBAi0AFAAGAAgAAAAhALGCZ7YK&#10;AQAAEwIAABMAAAAAAAAAAAAAAAAAAAAAAFtDb250ZW50X1R5cGVzXS54bWxQSwECLQAUAAYACAAA&#10;ACEAOP0h/9YAAACUAQAACwAAAAAAAAAAAAAAAAA7AQAAX3JlbHMvLnJlbHNQSwECLQAUAAYACAAA&#10;ACEAiF39+V0EAAA5CgAADgAAAAAAAAAAAAAAAAA6AgAAZHJzL2Uyb0RvYy54bWxQSwECLQAUAAYA&#10;CAAAACEAqiYOvrwAAAAhAQAAGQAAAAAAAAAAAAAAAADDBgAAZHJzL19yZWxzL2Uyb0RvYy54bWwu&#10;cmVsc1BLAQItABQABgAIAAAAIQAsGPbj4AAAAAkBAAAPAAAAAAAAAAAAAAAAALYHAABkcnMvZG93&#10;bnJldi54bWxQSwECLQAKAAAAAAAAACEAILx2TscKAADHCgAAFAAAAAAAAAAAAAAAAADDCAAAZHJz&#10;L21lZGlhL2ltYWdlMS5wbmdQSwUGAAAAAAYABgB8AQAAvBMAAAAA&#10;">
                <v:shape id="Picture 4" o:spid="_x0000_s1027" type="#_x0000_t75" style="position:absolute;left:31;top:11493;width:81;height: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5n0xgAAANwAAAAPAAAAZHJzL2Rvd25yZXYueG1sRI9BSwMx&#10;FITvgv8hPMGbzVaqbLdNi9gWeiiC1fb8mjw3i8nLuond7b83guBxmJlvmPly8E6cqYtNYAXjUQGC&#10;WAfTcK3g/W1zV4KICdmgC0wKLhRhubi+mmNlQs+vdN6nWmQIxwoV2JTaSsqoLXmMo9ASZ+8jdB5T&#10;ll0tTYd9hnsn74viUXpsOC9YbOnZkv7cf3sF+rh62dnddH3RfXkqh6/xYeqcUrc3w9MMRKIh/Yf/&#10;2lujYDJ5gN8z+QjIxQ8AAAD//wMAUEsBAi0AFAAGAAgAAAAhANvh9svuAAAAhQEAABMAAAAAAAAA&#10;AAAAAAAAAAAAAFtDb250ZW50X1R5cGVzXS54bWxQSwECLQAUAAYACAAAACEAWvQsW78AAAAVAQAA&#10;CwAAAAAAAAAAAAAAAAAfAQAAX3JlbHMvLnJlbHNQSwECLQAUAAYACAAAACEAMBuZ9MYAAADcAAAA&#10;DwAAAAAAAAAAAAAAAAAHAgAAZHJzL2Rvd25yZXYueG1sUEsFBgAAAAADAAMAtwAAAPoCAAAAAA==&#10;" stroked="t" strokecolor="black [3213]">
                  <v:imagedata r:id="rId14" o:title=""/>
                  <v:shadow on="t" color="black" opacity="26214f" origin="-.5,-.5" offset=".74836mm,.74836mm"/>
                  <v:path arrowok="t"/>
                </v:shape>
                <v:roundrect id="Rounded Rectangle 447" o:spid="_x0000_s1028" style="position:absolute;left:45;top:11500;width:21;height: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bc7wgAAANwAAAAPAAAAZHJzL2Rvd25yZXYueG1sRI9Li8Iw&#10;FIX3A/6HcAV3Y+ogVaqpiCDo0sdCd9fm2pY2N6XJ1Dq/fiIILg/n8XGWq97UoqPWlZYVTMYRCOLM&#10;6pJzBefT9nsOwnlkjbVlUvAkB6t08LXERNsHH6g7+lyEEXYJKii8bxIpXVaQQTe2DXHw7rY16INs&#10;c6lbfIRxU8ufKIqlwZIDocCGNgVl1fHXBG53vcV+dugnl3wzr/Ycy79zrNRo2K8XIDz1/hN+t3da&#10;wXQ6g9eZcARk+g8AAP//AwBQSwECLQAUAAYACAAAACEA2+H2y+4AAACFAQAAEwAAAAAAAAAAAAAA&#10;AAAAAAAAW0NvbnRlbnRfVHlwZXNdLnhtbFBLAQItABQABgAIAAAAIQBa9CxbvwAAABUBAAALAAAA&#10;AAAAAAAAAAAAAB8BAABfcmVscy8ucmVsc1BLAQItABQABgAIAAAAIQAUnbc7wgAAANwAAAAPAAAA&#10;AAAAAAAAAAAAAAcCAABkcnMvZG93bnJldi54bWxQSwUGAAAAAAMAAwC3AAAA9gIAAAAA&#10;" filled="f" strokecolor="red" strokeweight="2.25pt">
                  <v:stroke dashstyle="3 1"/>
                </v:roundrect>
              </v:group>
            </w:pict>
          </mc:Fallback>
        </mc:AlternateContent>
      </w:r>
      <w:r w:rsidR="009F497A">
        <w:t>Click the [Customize Columns] button</w:t>
      </w:r>
      <w:r>
        <w:rPr>
          <w:rFonts w:eastAsiaTheme="minorEastAsia"/>
          <w:lang w:eastAsia="zh-CN"/>
        </w:rPr>
        <w:br/>
      </w:r>
      <w:r>
        <w:rPr>
          <w:rFonts w:eastAsiaTheme="minorEastAsia"/>
          <w:lang w:eastAsia="zh-CN"/>
        </w:rPr>
        <w:br/>
      </w:r>
    </w:p>
    <w:p w:rsidR="009F497A" w:rsidRDefault="009F497A" w:rsidP="003123F3">
      <w:pPr>
        <w:spacing w:line="240" w:lineRule="auto"/>
      </w:pPr>
    </w:p>
    <w:p w:rsidR="009F497A" w:rsidRDefault="009F497A" w:rsidP="003123F3">
      <w:pPr>
        <w:tabs>
          <w:tab w:val="left" w:pos="425"/>
        </w:tabs>
        <w:spacing w:line="240" w:lineRule="auto"/>
        <w:ind w:left="425"/>
      </w:pPr>
    </w:p>
    <w:p w:rsidR="009F497A" w:rsidRPr="003123F3" w:rsidRDefault="009F497A" w:rsidP="003123F3">
      <w:pPr>
        <w:tabs>
          <w:tab w:val="left" w:pos="425"/>
        </w:tabs>
        <w:spacing w:line="240" w:lineRule="auto"/>
        <w:rPr>
          <w:rFonts w:eastAsiaTheme="minorEastAsia" w:hint="eastAsia"/>
          <w:lang w:eastAsia="zh-CN"/>
        </w:rPr>
      </w:pPr>
      <w:r>
        <w:rPr>
          <w:noProof/>
        </w:rPr>
        <w:drawing>
          <wp:anchor distT="0" distB="0" distL="114300" distR="114300" simplePos="0" relativeHeight="251664384" behindDoc="0" locked="0" layoutInCell="1" allowOverlap="1" wp14:anchorId="2C36C68C" wp14:editId="4C6BB669">
            <wp:simplePos x="0" y="0"/>
            <wp:positionH relativeFrom="column">
              <wp:posOffset>3251200</wp:posOffset>
            </wp:positionH>
            <wp:positionV relativeFrom="paragraph">
              <wp:posOffset>157480</wp:posOffset>
            </wp:positionV>
            <wp:extent cx="3077210" cy="2729230"/>
            <wp:effectExtent l="25400" t="25400" r="97790" b="83820"/>
            <wp:wrapSquare wrapText="bothSides"/>
            <wp:docPr id="44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Picture 5"/>
                    <pic:cNvPicPr>
                      <a:picLocks noChangeAspect="1"/>
                    </pic:cNvPicPr>
                  </pic:nvPicPr>
                  <pic:blipFill>
                    <a:blip r:embed="rId15"/>
                    <a:stretch>
                      <a:fillRect/>
                    </a:stretch>
                  </pic:blipFill>
                  <pic:spPr>
                    <a:xfrm>
                      <a:off x="0" y="0"/>
                      <a:ext cx="3077210" cy="2729230"/>
                    </a:xfrm>
                    <a:prstGeom prst="rect">
                      <a:avLst/>
                    </a:prstGeom>
                    <a:noFill/>
                    <a:ln>
                      <a:solidFill>
                        <a:schemeClr val="tx1"/>
                      </a:solidFill>
                    </a:ln>
                    <a:effectLst>
                      <a:outerShdw blurRad="50800" dist="38100" dir="2700000" algn="tl" rotWithShape="0">
                        <a:prstClr val="black">
                          <a:alpha val="40000"/>
                        </a:prstClr>
                      </a:outerShdw>
                    </a:effectLst>
                  </pic:spPr>
                </pic:pic>
              </a:graphicData>
            </a:graphic>
          </wp:anchor>
        </w:drawing>
      </w:r>
    </w:p>
    <w:p w:rsidR="009F497A" w:rsidRDefault="003123F3" w:rsidP="003123F3">
      <w:pPr>
        <w:numPr>
          <w:ilvl w:val="1"/>
          <w:numId w:val="11"/>
        </w:numPr>
        <w:tabs>
          <w:tab w:val="clear" w:pos="840"/>
        </w:tabs>
        <w:suppressAutoHyphens/>
        <w:spacing w:after="0" w:line="240" w:lineRule="auto"/>
      </w:pPr>
      <w:r>
        <w:rPr>
          <w:noProof/>
        </w:rPr>
        <w:drawing>
          <wp:anchor distT="0" distB="0" distL="114300" distR="114300" simplePos="0" relativeHeight="251666432" behindDoc="0" locked="0" layoutInCell="1" allowOverlap="1" wp14:anchorId="070D96E9" wp14:editId="2F632929">
            <wp:simplePos x="0" y="0"/>
            <wp:positionH relativeFrom="column">
              <wp:posOffset>2383155</wp:posOffset>
            </wp:positionH>
            <wp:positionV relativeFrom="paragraph">
              <wp:posOffset>2596515</wp:posOffset>
            </wp:positionV>
            <wp:extent cx="4262120" cy="885190"/>
            <wp:effectExtent l="25400" t="25400" r="93980" b="80010"/>
            <wp:wrapSquare wrapText="bothSides"/>
            <wp:docPr id="45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 name="Picture 6"/>
                    <pic:cNvPicPr>
                      <a:picLocks noChangeAspect="1"/>
                    </pic:cNvPicPr>
                  </pic:nvPicPr>
                  <pic:blipFill>
                    <a:blip r:embed="rId16"/>
                    <a:srcRect b="3463"/>
                    <a:stretch>
                      <a:fillRect/>
                    </a:stretch>
                  </pic:blipFill>
                  <pic:spPr>
                    <a:xfrm>
                      <a:off x="0" y="0"/>
                      <a:ext cx="4262120" cy="885190"/>
                    </a:xfrm>
                    <a:prstGeom prst="rect">
                      <a:avLst/>
                    </a:prstGeom>
                    <a:noFill/>
                    <a:ln>
                      <a:solidFill>
                        <a:schemeClr val="tx1"/>
                      </a:solidFill>
                    </a:ln>
                    <a:effectLst>
                      <a:outerShdw blurRad="50800" dist="38100" dir="2700000" algn="tl" rotWithShape="0">
                        <a:prstClr val="black">
                          <a:alpha val="40000"/>
                        </a:prstClr>
                      </a:outerShdw>
                    </a:effectLst>
                  </pic:spPr>
                </pic:pic>
              </a:graphicData>
            </a:graphic>
          </wp:anchor>
        </w:drawing>
      </w:r>
      <w:r w:rsidR="009F497A">
        <w:t xml:space="preserve">Let’s </w:t>
      </w:r>
      <w:r w:rsidR="009F497A" w:rsidRPr="003123F3">
        <w:rPr>
          <w:u w:val="single"/>
        </w:rPr>
        <w:t xml:space="preserve">delete </w:t>
      </w:r>
      <w:r w:rsidR="009F497A">
        <w:t>the “Country or Region’ by selecting it and clicking the [Delete] button. When prompted, click [Yes] to confirm the deletion.</w:t>
      </w:r>
      <w:r w:rsidR="009F497A">
        <w:br/>
      </w:r>
      <w:r w:rsidR="009F497A">
        <w:rPr>
          <w:b/>
          <w:bCs/>
        </w:rPr>
        <w:t xml:space="preserve">NB: </w:t>
      </w:r>
      <w:r w:rsidR="009F497A">
        <w:t>This will also delete any information that may have been entered in that field if entered</w:t>
      </w:r>
      <w:r w:rsidR="009F497A">
        <w:br/>
      </w:r>
      <w:r>
        <w:rPr>
          <w:rFonts w:eastAsiaTheme="minorEastAsia"/>
          <w:lang w:eastAsia="zh-CN"/>
        </w:rPr>
        <w:br/>
      </w:r>
      <w:r>
        <w:rPr>
          <w:rFonts w:eastAsiaTheme="minorEastAsia"/>
          <w:lang w:eastAsia="zh-CN"/>
        </w:rPr>
        <w:br/>
      </w:r>
      <w:r>
        <w:rPr>
          <w:rFonts w:eastAsiaTheme="minorEastAsia"/>
          <w:lang w:eastAsia="zh-CN"/>
        </w:rPr>
        <w:br/>
      </w:r>
      <w:r>
        <w:rPr>
          <w:rFonts w:eastAsiaTheme="minorEastAsia"/>
          <w:lang w:eastAsia="zh-CN"/>
        </w:rPr>
        <w:br/>
      </w:r>
      <w:r>
        <w:rPr>
          <w:rFonts w:eastAsiaTheme="minorEastAsia"/>
          <w:lang w:eastAsia="zh-CN"/>
        </w:rPr>
        <w:br/>
      </w:r>
    </w:p>
    <w:p w:rsidR="009F497A" w:rsidRDefault="003123F3" w:rsidP="003123F3">
      <w:pPr>
        <w:numPr>
          <w:ilvl w:val="1"/>
          <w:numId w:val="11"/>
        </w:numPr>
        <w:tabs>
          <w:tab w:val="clear" w:pos="840"/>
        </w:tabs>
        <w:suppressAutoHyphens/>
        <w:spacing w:after="0" w:line="240" w:lineRule="auto"/>
      </w:pPr>
      <w:r>
        <w:rPr>
          <w:noProof/>
        </w:rPr>
        <w:drawing>
          <wp:anchor distT="0" distB="0" distL="114300" distR="114300" simplePos="0" relativeHeight="251668480" behindDoc="0" locked="0" layoutInCell="1" allowOverlap="1" wp14:anchorId="2B94249A" wp14:editId="6D4CE875">
            <wp:simplePos x="0" y="0"/>
            <wp:positionH relativeFrom="column">
              <wp:posOffset>1840230</wp:posOffset>
            </wp:positionH>
            <wp:positionV relativeFrom="paragraph">
              <wp:posOffset>2768600</wp:posOffset>
            </wp:positionV>
            <wp:extent cx="3057525" cy="1362075"/>
            <wp:effectExtent l="25400" t="25400" r="79375" b="79375"/>
            <wp:wrapSquare wrapText="bothSides"/>
            <wp:docPr id="46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 name="Picture 8"/>
                    <pic:cNvPicPr>
                      <a:picLocks noChangeAspect="1"/>
                    </pic:cNvPicPr>
                  </pic:nvPicPr>
                  <pic:blipFill>
                    <a:blip r:embed="rId17"/>
                    <a:stretch>
                      <a:fillRect/>
                    </a:stretch>
                  </pic:blipFill>
                  <pic:spPr>
                    <a:xfrm>
                      <a:off x="0" y="0"/>
                      <a:ext cx="3057525" cy="1362075"/>
                    </a:xfrm>
                    <a:prstGeom prst="rect">
                      <a:avLst/>
                    </a:prstGeom>
                    <a:noFill/>
                    <a:ln>
                      <a:solidFill>
                        <a:schemeClr val="tx1"/>
                      </a:solidFill>
                    </a:ln>
                    <a:effectLst>
                      <a:outerShdw blurRad="50800" dist="38100" dir="2700000" algn="tl" rotWithShape="0">
                        <a:prstClr val="black">
                          <a:alpha val="40000"/>
                        </a:prstClr>
                      </a:outerShdw>
                    </a:effectLst>
                  </pic:spPr>
                </pic:pic>
              </a:graphicData>
            </a:graphic>
          </wp:anchor>
        </w:drawing>
      </w:r>
      <w:r w:rsidR="009F497A">
        <w:rPr>
          <w:noProof/>
        </w:rPr>
        <w:drawing>
          <wp:anchor distT="0" distB="0" distL="114300" distR="114300" simplePos="0" relativeHeight="251667456" behindDoc="0" locked="0" layoutInCell="1" allowOverlap="1" wp14:anchorId="230CAD36" wp14:editId="385DB09B">
            <wp:simplePos x="0" y="0"/>
            <wp:positionH relativeFrom="column">
              <wp:posOffset>3302635</wp:posOffset>
            </wp:positionH>
            <wp:positionV relativeFrom="paragraph">
              <wp:posOffset>628650</wp:posOffset>
            </wp:positionV>
            <wp:extent cx="3286125" cy="2886075"/>
            <wp:effectExtent l="25400" t="25400" r="79375" b="79375"/>
            <wp:wrapSquare wrapText="bothSides"/>
            <wp:docPr id="46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 name="Picture 7"/>
                    <pic:cNvPicPr>
                      <a:picLocks noChangeAspect="1"/>
                    </pic:cNvPicPr>
                  </pic:nvPicPr>
                  <pic:blipFill>
                    <a:blip r:embed="rId18"/>
                    <a:stretch>
                      <a:fillRect/>
                    </a:stretch>
                  </pic:blipFill>
                  <pic:spPr>
                    <a:xfrm>
                      <a:off x="0" y="0"/>
                      <a:ext cx="3286125" cy="2886075"/>
                    </a:xfrm>
                    <a:prstGeom prst="rect">
                      <a:avLst/>
                    </a:prstGeom>
                    <a:noFill/>
                    <a:ln>
                      <a:solidFill>
                        <a:schemeClr val="tx1"/>
                      </a:solidFill>
                    </a:ln>
                    <a:effectLst>
                      <a:outerShdw blurRad="50800" dist="38100" dir="2700000" algn="tl" rotWithShape="0">
                        <a:prstClr val="black">
                          <a:alpha val="40000"/>
                        </a:prstClr>
                      </a:outerShdw>
                    </a:effectLst>
                  </pic:spPr>
                </pic:pic>
              </a:graphicData>
            </a:graphic>
          </wp:anchor>
        </w:drawing>
      </w:r>
      <w:r w:rsidR="009F497A">
        <w:t xml:space="preserve">Let’s </w:t>
      </w:r>
      <w:r w:rsidR="009F497A" w:rsidRPr="003123F3">
        <w:rPr>
          <w:u w:val="single"/>
        </w:rPr>
        <w:t>rename</w:t>
      </w:r>
      <w:r w:rsidR="009F497A">
        <w:t xml:space="preserve"> ‘ZIP Code’ to ‘Post Code’ by clicking on ‘ZIP Code’ and clicking the [Rename] button. Type the new label and click the [OK] button</w:t>
      </w:r>
      <w:r w:rsidR="009F497A">
        <w:br/>
      </w:r>
      <w:r w:rsidR="009F497A">
        <w:br w:type="page"/>
      </w:r>
    </w:p>
    <w:p w:rsidR="009F497A" w:rsidRDefault="009F497A" w:rsidP="003123F3">
      <w:pPr>
        <w:numPr>
          <w:ilvl w:val="1"/>
          <w:numId w:val="11"/>
        </w:numPr>
        <w:tabs>
          <w:tab w:val="clear" w:pos="840"/>
        </w:tabs>
        <w:suppressAutoHyphens/>
        <w:spacing w:after="0" w:line="240" w:lineRule="auto"/>
      </w:pPr>
      <w:r>
        <w:rPr>
          <w:noProof/>
        </w:rPr>
        <w:lastRenderedPageBreak/>
        <w:drawing>
          <wp:anchor distT="0" distB="0" distL="114300" distR="114300" simplePos="0" relativeHeight="251669504" behindDoc="1" locked="0" layoutInCell="1" allowOverlap="1" wp14:anchorId="5C52C4BC" wp14:editId="6E524F30">
            <wp:simplePos x="0" y="0"/>
            <wp:positionH relativeFrom="column">
              <wp:posOffset>3280410</wp:posOffset>
            </wp:positionH>
            <wp:positionV relativeFrom="paragraph">
              <wp:posOffset>495935</wp:posOffset>
            </wp:positionV>
            <wp:extent cx="3275330" cy="2886075"/>
            <wp:effectExtent l="25400" t="25400" r="90170" b="79375"/>
            <wp:wrapTight wrapText="bothSides">
              <wp:wrapPolygon edited="0">
                <wp:start x="-168" y="-190"/>
                <wp:lineTo x="-168" y="22051"/>
                <wp:lineTo x="21943" y="22051"/>
                <wp:lineTo x="21943" y="-190"/>
                <wp:lineTo x="-168" y="-190"/>
              </wp:wrapPolygon>
            </wp:wrapTight>
            <wp:docPr id="46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 name="Picture 9"/>
                    <pic:cNvPicPr>
                      <a:picLocks noChangeAspect="1"/>
                    </pic:cNvPicPr>
                  </pic:nvPicPr>
                  <pic:blipFill>
                    <a:blip r:embed="rId19"/>
                    <a:srcRect l="1188"/>
                    <a:stretch>
                      <a:fillRect/>
                    </a:stretch>
                  </pic:blipFill>
                  <pic:spPr>
                    <a:xfrm>
                      <a:off x="0" y="0"/>
                      <a:ext cx="3275330" cy="2886075"/>
                    </a:xfrm>
                    <a:prstGeom prst="rect">
                      <a:avLst/>
                    </a:prstGeom>
                    <a:noFill/>
                    <a:ln>
                      <a:solidFill>
                        <a:schemeClr val="tx1"/>
                      </a:solidFill>
                    </a:ln>
                    <a:effectLst>
                      <a:outerShdw blurRad="50800" dist="38100" dir="2700000" algn="tl" rotWithShape="0">
                        <a:prstClr val="black">
                          <a:alpha val="40000"/>
                        </a:prstClr>
                      </a:outerShdw>
                    </a:effectLst>
                  </pic:spPr>
                </pic:pic>
              </a:graphicData>
            </a:graphic>
          </wp:anchor>
        </w:drawing>
      </w:r>
      <w:r>
        <w:t>Next, click the [Add…] button and when prompted, type “Bonus Points” and click [OK]</w:t>
      </w:r>
      <w:r>
        <w:br/>
      </w:r>
    </w:p>
    <w:p w:rsidR="009F497A" w:rsidRDefault="009F497A" w:rsidP="003123F3">
      <w:pPr>
        <w:numPr>
          <w:ilvl w:val="1"/>
          <w:numId w:val="11"/>
        </w:numPr>
        <w:tabs>
          <w:tab w:val="clear" w:pos="840"/>
        </w:tabs>
        <w:suppressAutoHyphens/>
        <w:spacing w:after="0" w:line="240" w:lineRule="auto"/>
      </w:pPr>
      <w:r>
        <w:rPr>
          <w:noProof/>
        </w:rPr>
        <w:drawing>
          <wp:anchor distT="0" distB="0" distL="114300" distR="114300" simplePos="0" relativeHeight="251670528" behindDoc="0" locked="0" layoutInCell="1" allowOverlap="1" wp14:anchorId="66B4DE0B" wp14:editId="43B744B5">
            <wp:simplePos x="0" y="0"/>
            <wp:positionH relativeFrom="column">
              <wp:posOffset>4247515</wp:posOffset>
            </wp:positionH>
            <wp:positionV relativeFrom="paragraph">
              <wp:posOffset>1247140</wp:posOffset>
            </wp:positionV>
            <wp:extent cx="1958340" cy="1095375"/>
            <wp:effectExtent l="25400" t="25400" r="92710" b="79375"/>
            <wp:wrapSquare wrapText="bothSides"/>
            <wp:docPr id="46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 name="Picture 10"/>
                    <pic:cNvPicPr>
                      <a:picLocks noChangeAspect="1"/>
                    </pic:cNvPicPr>
                  </pic:nvPicPr>
                  <pic:blipFill>
                    <a:blip r:embed="rId20"/>
                    <a:srcRect l="1154"/>
                    <a:stretch>
                      <a:fillRect/>
                    </a:stretch>
                  </pic:blipFill>
                  <pic:spPr>
                    <a:xfrm>
                      <a:off x="0" y="0"/>
                      <a:ext cx="1958340" cy="1095375"/>
                    </a:xfrm>
                    <a:prstGeom prst="rect">
                      <a:avLst/>
                    </a:prstGeom>
                    <a:noFill/>
                    <a:ln>
                      <a:solidFill>
                        <a:schemeClr val="tx1"/>
                      </a:solidFill>
                    </a:ln>
                    <a:effectLst>
                      <a:outerShdw blurRad="50800" dist="38100" dir="2700000" algn="tl" rotWithShape="0">
                        <a:prstClr val="black">
                          <a:alpha val="40000"/>
                        </a:prstClr>
                      </a:outerShdw>
                    </a:effectLst>
                  </pic:spPr>
                </pic:pic>
              </a:graphicData>
            </a:graphic>
          </wp:anchor>
        </w:drawing>
      </w:r>
      <w:r>
        <w:t>Finally, with ‘Bonus Point’ selected, if not already at the bottom of the list, click the [Move Down] button until it is</w:t>
      </w:r>
    </w:p>
    <w:p w:rsidR="009F497A" w:rsidRDefault="009F497A" w:rsidP="003123F3">
      <w:pPr>
        <w:spacing w:line="240" w:lineRule="auto"/>
      </w:pPr>
    </w:p>
    <w:p w:rsidR="009F497A" w:rsidRDefault="009F497A" w:rsidP="003123F3">
      <w:pPr>
        <w:spacing w:line="240" w:lineRule="auto"/>
        <w:ind w:left="709"/>
      </w:pPr>
    </w:p>
    <w:p w:rsidR="009F497A" w:rsidRDefault="009F497A" w:rsidP="003123F3">
      <w:pPr>
        <w:spacing w:line="240" w:lineRule="auto"/>
        <w:ind w:left="709"/>
      </w:pPr>
      <w:r>
        <w:rPr>
          <w:noProof/>
        </w:rPr>
        <w:drawing>
          <wp:anchor distT="0" distB="0" distL="114300" distR="114300" simplePos="0" relativeHeight="251671552" behindDoc="0" locked="0" layoutInCell="1" allowOverlap="1" wp14:anchorId="68D39F21" wp14:editId="198CAADA">
            <wp:simplePos x="0" y="0"/>
            <wp:positionH relativeFrom="column">
              <wp:posOffset>746760</wp:posOffset>
            </wp:positionH>
            <wp:positionV relativeFrom="paragraph">
              <wp:posOffset>1269365</wp:posOffset>
            </wp:positionV>
            <wp:extent cx="3248025" cy="2886075"/>
            <wp:effectExtent l="25400" t="25400" r="79375" b="79375"/>
            <wp:wrapSquare wrapText="bothSides"/>
            <wp:docPr id="46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Picture 11"/>
                    <pic:cNvPicPr>
                      <a:picLocks noChangeAspect="1"/>
                    </pic:cNvPicPr>
                  </pic:nvPicPr>
                  <pic:blipFill>
                    <a:blip r:embed="rId21"/>
                    <a:stretch>
                      <a:fillRect/>
                    </a:stretch>
                  </pic:blipFill>
                  <pic:spPr>
                    <a:xfrm>
                      <a:off x="0" y="0"/>
                      <a:ext cx="3248025" cy="2886075"/>
                    </a:xfrm>
                    <a:prstGeom prst="rect">
                      <a:avLst/>
                    </a:prstGeom>
                    <a:noFill/>
                    <a:ln>
                      <a:solidFill>
                        <a:schemeClr val="tx1"/>
                      </a:solidFill>
                    </a:ln>
                    <a:effectLst>
                      <a:outerShdw blurRad="50800" dist="38100" dir="2700000" algn="tl" rotWithShape="0">
                        <a:prstClr val="black">
                          <a:alpha val="40000"/>
                        </a:prstClr>
                      </a:outerShdw>
                    </a:effectLst>
                  </pic:spPr>
                </pic:pic>
              </a:graphicData>
            </a:graphic>
          </wp:anchor>
        </w:drawing>
      </w:r>
    </w:p>
    <w:p w:rsidR="009F497A" w:rsidRDefault="009F497A" w:rsidP="003123F3">
      <w:pPr>
        <w:spacing w:line="240" w:lineRule="auto"/>
        <w:ind w:left="709"/>
      </w:pPr>
    </w:p>
    <w:p w:rsidR="009F497A" w:rsidRDefault="009F497A" w:rsidP="003123F3">
      <w:pPr>
        <w:spacing w:line="240" w:lineRule="auto"/>
        <w:ind w:left="709"/>
      </w:pPr>
    </w:p>
    <w:p w:rsidR="009F497A" w:rsidRDefault="009F497A" w:rsidP="003123F3">
      <w:pPr>
        <w:spacing w:line="240" w:lineRule="auto"/>
        <w:ind w:left="709"/>
      </w:pPr>
    </w:p>
    <w:p w:rsidR="009F497A" w:rsidRDefault="009F497A" w:rsidP="003123F3">
      <w:pPr>
        <w:spacing w:line="240" w:lineRule="auto"/>
        <w:ind w:left="709"/>
      </w:pPr>
    </w:p>
    <w:p w:rsidR="009F497A" w:rsidRDefault="009F497A" w:rsidP="003123F3">
      <w:pPr>
        <w:spacing w:line="240" w:lineRule="auto"/>
        <w:ind w:left="709"/>
      </w:pPr>
    </w:p>
    <w:p w:rsidR="009F497A" w:rsidRDefault="009F497A" w:rsidP="003123F3">
      <w:pPr>
        <w:spacing w:line="240" w:lineRule="auto"/>
        <w:ind w:left="709"/>
      </w:pPr>
      <w:r>
        <w:br w:type="page"/>
      </w:r>
    </w:p>
    <w:p w:rsidR="009F497A" w:rsidRPr="000C55FE" w:rsidRDefault="009F497A" w:rsidP="003123F3">
      <w:pPr>
        <w:numPr>
          <w:ilvl w:val="0"/>
          <w:numId w:val="11"/>
        </w:numPr>
        <w:suppressAutoHyphens/>
        <w:spacing w:after="0" w:line="240" w:lineRule="auto"/>
      </w:pPr>
      <w:r>
        <w:lastRenderedPageBreak/>
        <w:t xml:space="preserve">Now it’s time to enter our customer details. You can make them up or use the </w:t>
      </w:r>
      <w:r w:rsidRPr="000C55FE">
        <w:rPr>
          <w:u w:val="single"/>
        </w:rPr>
        <w:t>info provided on the next page</w:t>
      </w:r>
      <w:r>
        <w:t>.</w:t>
      </w:r>
      <w:r>
        <w:br/>
      </w:r>
      <w:r>
        <w:br/>
      </w:r>
      <w:r>
        <w:rPr>
          <w:b/>
          <w:bCs/>
        </w:rPr>
        <w:t xml:space="preserve">TIP: </w:t>
      </w:r>
      <w:r>
        <w:t>Pressing [Tab] after typing each entry will move you to the next field. E.</w:t>
      </w:r>
      <w:r w:rsidR="003123F3">
        <w:rPr>
          <w:lang w:val="en-AU"/>
        </w:rPr>
        <w:t>g</w:t>
      </w:r>
      <w:r>
        <w:t>, if you are in ‘Title’ and you type “Mrs” and then press [Tab] you will be in the ‘First Name’ field</w:t>
      </w:r>
      <w:r w:rsidR="000C55FE">
        <w:rPr>
          <w:rFonts w:eastAsiaTheme="minorEastAsia"/>
          <w:lang w:eastAsia="zh-CN"/>
        </w:rPr>
        <w:br/>
      </w:r>
    </w:p>
    <w:p w:rsidR="000C55FE" w:rsidRPr="000C55FE" w:rsidRDefault="000C55FE" w:rsidP="000C55FE">
      <w:pPr>
        <w:suppressAutoHyphens/>
        <w:spacing w:after="0" w:line="240" w:lineRule="auto"/>
        <w:ind w:left="425"/>
      </w:pPr>
      <w:r>
        <w:rPr>
          <w:rFonts w:eastAsiaTheme="minorEastAsia" w:hint="eastAsia"/>
          <w:b/>
          <w:lang w:eastAsia="zh-CN"/>
        </w:rPr>
        <w:t>P</w:t>
      </w:r>
      <w:r>
        <w:rPr>
          <w:rFonts w:eastAsiaTheme="minorEastAsia"/>
          <w:b/>
          <w:lang w:val="en-AU" w:eastAsia="zh-CN"/>
        </w:rPr>
        <w:t>ro Tip:</w:t>
      </w:r>
      <w:r>
        <w:rPr>
          <w:rFonts w:eastAsiaTheme="minorEastAsia"/>
          <w:lang w:val="en-AU" w:eastAsia="zh-CN"/>
        </w:rPr>
        <w:t xml:space="preserve"> Caution is needed when working in this window. It is easy to exit it accidently and lose your work. Ensure you don’t click the [X] button, and when you are finished you click [OK] and then choose where to save the data that has been entered (see step #5)</w:t>
      </w:r>
    </w:p>
    <w:p w:rsidR="009F497A" w:rsidRDefault="009F497A" w:rsidP="003123F3">
      <w:pPr>
        <w:tabs>
          <w:tab w:val="left" w:pos="425"/>
        </w:tabs>
        <w:spacing w:line="240" w:lineRule="auto"/>
        <w:ind w:left="425"/>
      </w:pPr>
      <w:r>
        <w:rPr>
          <w:noProof/>
        </w:rPr>
        <w:drawing>
          <wp:anchor distT="0" distB="0" distL="0" distR="0" simplePos="0" relativeHeight="251672576" behindDoc="0" locked="0" layoutInCell="1" allowOverlap="1" wp14:anchorId="44833C52" wp14:editId="79ADE86F">
            <wp:simplePos x="0" y="0"/>
            <wp:positionH relativeFrom="column">
              <wp:posOffset>1003935</wp:posOffset>
            </wp:positionH>
            <wp:positionV relativeFrom="paragraph">
              <wp:posOffset>147955</wp:posOffset>
            </wp:positionV>
            <wp:extent cx="4638675" cy="2019300"/>
            <wp:effectExtent l="25400" t="25400" r="79375" b="88900"/>
            <wp:wrapTopAndBottom/>
            <wp:docPr id="1059" name="Picture 1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 name="Picture 1059"/>
                    <pic:cNvPicPr>
                      <a:picLocks noChangeAspect="1"/>
                    </pic:cNvPicPr>
                  </pic:nvPicPr>
                  <pic:blipFill>
                    <a:blip r:embed="rId22"/>
                    <a:stretch>
                      <a:fillRect/>
                    </a:stretch>
                  </pic:blipFill>
                  <pic:spPr>
                    <a:xfrm>
                      <a:off x="0" y="0"/>
                      <a:ext cx="4638675" cy="2019300"/>
                    </a:xfrm>
                    <a:prstGeom prst="rect">
                      <a:avLst/>
                    </a:prstGeom>
                    <a:ln>
                      <a:solidFill>
                        <a:schemeClr val="tx1"/>
                      </a:solidFill>
                    </a:ln>
                    <a:effectLst>
                      <a:outerShdw blurRad="50800" dist="38100" dir="2700000" algn="tl" rotWithShape="0">
                        <a:prstClr val="black">
                          <a:alpha val="40000"/>
                        </a:prstClr>
                      </a:outerShdw>
                    </a:effectLst>
                  </pic:spPr>
                </pic:pic>
              </a:graphicData>
            </a:graphic>
          </wp:anchor>
        </w:drawing>
      </w:r>
    </w:p>
    <w:p w:rsidR="009F497A" w:rsidRDefault="009F497A" w:rsidP="003123F3">
      <w:pPr>
        <w:numPr>
          <w:ilvl w:val="0"/>
          <w:numId w:val="11"/>
        </w:numPr>
        <w:suppressAutoHyphens/>
        <w:spacing w:after="0" w:line="240" w:lineRule="auto"/>
      </w:pPr>
      <w:r>
        <w:t>Click the [OK] button when done and you will be asked to save this list of contact details somewhere. By default, it will go to a ‘My Data’ folder, this is fine for now. Give it a name and click [Save]</w:t>
      </w:r>
    </w:p>
    <w:p w:rsidR="009F497A" w:rsidRDefault="009F497A" w:rsidP="003123F3">
      <w:pPr>
        <w:tabs>
          <w:tab w:val="left" w:pos="425"/>
        </w:tabs>
        <w:spacing w:line="240" w:lineRule="auto"/>
        <w:ind w:left="425"/>
      </w:pPr>
      <w:r>
        <w:rPr>
          <w:noProof/>
        </w:rPr>
        <w:drawing>
          <wp:anchor distT="0" distB="0" distL="114300" distR="114300" simplePos="0" relativeHeight="251658240" behindDoc="0" locked="0" layoutInCell="1" allowOverlap="1" wp14:anchorId="1FBAD194" wp14:editId="5D06D9EE">
            <wp:simplePos x="0" y="0"/>
            <wp:positionH relativeFrom="column">
              <wp:posOffset>1211580</wp:posOffset>
            </wp:positionH>
            <wp:positionV relativeFrom="paragraph">
              <wp:posOffset>160655</wp:posOffset>
            </wp:positionV>
            <wp:extent cx="3970655" cy="2949575"/>
            <wp:effectExtent l="25400" t="25400" r="80645" b="92075"/>
            <wp:wrapTopAndBottom/>
            <wp:docPr id="1060" name="Picture 1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 name="Picture 1060"/>
                    <pic:cNvPicPr>
                      <a:picLocks noChangeAspect="1"/>
                    </pic:cNvPicPr>
                  </pic:nvPicPr>
                  <pic:blipFill>
                    <a:blip r:embed="rId23">
                      <a:extLst>
                        <a:ext uri="{28A0092B-C50C-407E-A947-70E740481C1C}">
                          <a14:useLocalDpi xmlns:a14="http://schemas.microsoft.com/office/drawing/2010/main" val="0"/>
                        </a:ext>
                      </a:extLst>
                    </a:blip>
                    <a:stretch>
                      <a:fillRect/>
                    </a:stretch>
                  </pic:blipFill>
                  <pic:spPr>
                    <a:xfrm>
                      <a:off x="0" y="0"/>
                      <a:ext cx="3970840" cy="2949865"/>
                    </a:xfrm>
                    <a:prstGeom prst="rect">
                      <a:avLst/>
                    </a:prstGeom>
                    <a:ln>
                      <a:solidFill>
                        <a:schemeClr val="tx1"/>
                      </a:solidFill>
                    </a:ln>
                    <a:effectLst>
                      <a:outerShdw blurRad="50800" dist="38100" dir="2700000" algn="tl" rotWithShape="0">
                        <a:prstClr val="black">
                          <a:alpha val="40000"/>
                        </a:prstClr>
                      </a:outerShdw>
                    </a:effectLst>
                  </pic:spPr>
                </pic:pic>
              </a:graphicData>
            </a:graphic>
          </wp:anchor>
        </w:drawing>
      </w:r>
    </w:p>
    <w:p w:rsidR="009F497A" w:rsidRDefault="009F497A" w:rsidP="003123F3">
      <w:pPr>
        <w:spacing w:line="240" w:lineRule="auto"/>
      </w:pPr>
      <w:r>
        <w:br w:type="page"/>
      </w:r>
      <w:bookmarkStart w:id="2" w:name="_GoBack"/>
      <w:bookmarkEnd w:id="2"/>
      <w:r>
        <w:rPr>
          <w:noProof/>
        </w:rPr>
        <w:lastRenderedPageBreak/>
        <w:drawing>
          <wp:anchor distT="0" distB="0" distL="114300" distR="114300" simplePos="0" relativeHeight="251673600" behindDoc="0" locked="0" layoutInCell="1" allowOverlap="1" wp14:anchorId="6AE35E05" wp14:editId="2F9AC880">
            <wp:simplePos x="0" y="0"/>
            <wp:positionH relativeFrom="column">
              <wp:posOffset>-4129405</wp:posOffset>
            </wp:positionH>
            <wp:positionV relativeFrom="paragraph">
              <wp:posOffset>4129405</wp:posOffset>
            </wp:positionV>
            <wp:extent cx="9547860" cy="1289050"/>
            <wp:effectExtent l="52705" t="0" r="106045" b="4868545"/>
            <wp:wrapSquare wrapText="bothSides"/>
            <wp:docPr id="46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 name="Picture 12"/>
                    <pic:cNvPicPr>
                      <a:picLocks noChangeAspect="1"/>
                    </pic:cNvPicPr>
                  </pic:nvPicPr>
                  <pic:blipFill>
                    <a:blip r:embed="rId24"/>
                    <a:stretch>
                      <a:fillRect/>
                    </a:stretch>
                  </pic:blipFill>
                  <pic:spPr>
                    <a:xfrm rot="16200000">
                      <a:off x="0" y="0"/>
                      <a:ext cx="9547860" cy="1289050"/>
                    </a:xfrm>
                    <a:prstGeom prst="rect">
                      <a:avLst/>
                    </a:prstGeom>
                    <a:noFill/>
                    <a:ln>
                      <a:solidFill>
                        <a:schemeClr val="tx1"/>
                      </a:solidFill>
                    </a:ln>
                    <a:effectLst>
                      <a:outerShdw blurRad="50800" dist="38100" dir="2700000" algn="tl" rotWithShape="0">
                        <a:prstClr val="black">
                          <a:alpha val="40000"/>
                        </a:prstClr>
                      </a:outerShdw>
                    </a:effectLst>
                  </pic:spPr>
                </pic:pic>
              </a:graphicData>
            </a:graphic>
          </wp:anchor>
        </w:drawing>
      </w:r>
      <w:r>
        <w:br w:type="page"/>
      </w:r>
    </w:p>
    <w:p w:rsidR="003123F3" w:rsidRDefault="009F497A" w:rsidP="003123F3">
      <w:pPr>
        <w:tabs>
          <w:tab w:val="left" w:pos="425"/>
        </w:tabs>
        <w:spacing w:line="240" w:lineRule="auto"/>
        <w:ind w:left="425"/>
        <w:rPr>
          <w:lang w:val="en-AU"/>
        </w:rPr>
      </w:pPr>
      <w:r>
        <w:lastRenderedPageBreak/>
        <w:t>In this document, you can include static content that remains the same for each merged document, as well as placeholders for dynamic data (e.g., recipient names or addresses</w:t>
      </w:r>
      <w:r w:rsidR="003123F3">
        <w:rPr>
          <w:lang w:val="en-AU"/>
        </w:rPr>
        <w:t>.</w:t>
      </w:r>
      <w:r>
        <w:t>)</w:t>
      </w:r>
      <w:r w:rsidR="003123F3">
        <w:rPr>
          <w:lang w:val="en-AU"/>
        </w:rPr>
        <w:t xml:space="preserve"> Let’s type up a bit of a document that will used for the Mail Merge </w:t>
      </w:r>
      <w:r w:rsidR="003123F3">
        <w:rPr>
          <w:b/>
          <w:lang w:val="en-AU"/>
        </w:rPr>
        <w:t>NB:</w:t>
      </w:r>
      <w:r w:rsidR="003123F3">
        <w:rPr>
          <w:lang w:val="en-AU"/>
        </w:rPr>
        <w:t xml:space="preserve"> I have included spaces “_” where I want the merge fields to be in the future</w:t>
      </w:r>
    </w:p>
    <w:tbl>
      <w:tblPr>
        <w:tblStyle w:val="TableGrid"/>
        <w:tblW w:w="0" w:type="auto"/>
        <w:tblInd w:w="425" w:type="dxa"/>
        <w:tblLook w:val="04A0" w:firstRow="1" w:lastRow="0" w:firstColumn="1" w:lastColumn="0" w:noHBand="0" w:noVBand="1"/>
      </w:tblPr>
      <w:tblGrid>
        <w:gridCol w:w="10034"/>
      </w:tblGrid>
      <w:tr w:rsidR="003123F3" w:rsidTr="003123F3">
        <w:tc>
          <w:tcPr>
            <w:tcW w:w="10459" w:type="dxa"/>
          </w:tcPr>
          <w:p w:rsidR="003123F3" w:rsidRDefault="003123F3" w:rsidP="003123F3">
            <w:pPr>
              <w:tabs>
                <w:tab w:val="left" w:pos="425"/>
              </w:tabs>
              <w:spacing w:line="240" w:lineRule="auto"/>
              <w:jc w:val="right"/>
              <w:rPr>
                <w:lang w:val="en-AU"/>
              </w:rPr>
            </w:pPr>
            <w:r>
              <w:rPr>
                <w:lang w:val="en-AU"/>
              </w:rPr>
              <w:t>_</w:t>
            </w:r>
          </w:p>
          <w:p w:rsidR="003123F3" w:rsidRDefault="003123F3" w:rsidP="003123F3">
            <w:pPr>
              <w:tabs>
                <w:tab w:val="left" w:pos="425"/>
              </w:tabs>
              <w:spacing w:line="240" w:lineRule="auto"/>
              <w:jc w:val="right"/>
              <w:rPr>
                <w:lang w:val="en-AU"/>
              </w:rPr>
            </w:pPr>
            <w:r>
              <w:rPr>
                <w:lang w:val="en-AU"/>
              </w:rPr>
              <w:t>__</w:t>
            </w:r>
          </w:p>
          <w:p w:rsidR="003123F3" w:rsidRDefault="003123F3" w:rsidP="003123F3">
            <w:pPr>
              <w:tabs>
                <w:tab w:val="left" w:pos="425"/>
              </w:tabs>
              <w:spacing w:line="240" w:lineRule="auto"/>
              <w:jc w:val="right"/>
              <w:rPr>
                <w:lang w:val="en-AU"/>
              </w:rPr>
            </w:pPr>
            <w:r>
              <w:rPr>
                <w:lang w:val="en-AU"/>
              </w:rPr>
              <w:t>_</w:t>
            </w:r>
          </w:p>
          <w:p w:rsidR="003123F3" w:rsidRDefault="003123F3" w:rsidP="003123F3">
            <w:pPr>
              <w:tabs>
                <w:tab w:val="left" w:pos="425"/>
              </w:tabs>
              <w:spacing w:line="240" w:lineRule="auto"/>
              <w:rPr>
                <w:lang w:val="en-AU"/>
              </w:rPr>
            </w:pPr>
            <w:r>
              <w:rPr>
                <w:lang w:val="en-AU"/>
              </w:rPr>
              <w:t>Dear _ _ _,</w:t>
            </w:r>
          </w:p>
          <w:p w:rsidR="003123F3" w:rsidRDefault="003123F3" w:rsidP="003123F3">
            <w:pPr>
              <w:tabs>
                <w:tab w:val="left" w:pos="425"/>
              </w:tabs>
              <w:spacing w:line="240" w:lineRule="auto"/>
              <w:rPr>
                <w:lang w:val="en-AU"/>
              </w:rPr>
            </w:pPr>
            <w:r>
              <w:rPr>
                <w:lang w:val="en-AU"/>
              </w:rPr>
              <w:t>Thank you for being a valuable customer. Congratulation on reaching _ points. We hope to see you in store soon to redeem your points for amazing products</w:t>
            </w:r>
          </w:p>
          <w:p w:rsidR="003123F3" w:rsidRDefault="003123F3" w:rsidP="003123F3">
            <w:pPr>
              <w:tabs>
                <w:tab w:val="left" w:pos="425"/>
              </w:tabs>
              <w:spacing w:line="240" w:lineRule="auto"/>
              <w:rPr>
                <w:lang w:val="en-AU"/>
              </w:rPr>
            </w:pPr>
          </w:p>
          <w:p w:rsidR="003123F3" w:rsidRDefault="003123F3" w:rsidP="003123F3">
            <w:pPr>
              <w:tabs>
                <w:tab w:val="left" w:pos="425"/>
              </w:tabs>
              <w:spacing w:line="240" w:lineRule="auto"/>
              <w:rPr>
                <w:lang w:val="en-AU"/>
              </w:rPr>
            </w:pPr>
            <w:r>
              <w:rPr>
                <w:lang w:val="en-AU"/>
              </w:rPr>
              <w:t>Warm Regards,</w:t>
            </w:r>
          </w:p>
          <w:p w:rsidR="003123F3" w:rsidRDefault="003123F3" w:rsidP="003123F3">
            <w:pPr>
              <w:tabs>
                <w:tab w:val="left" w:pos="425"/>
              </w:tabs>
              <w:spacing w:line="240" w:lineRule="auto"/>
              <w:rPr>
                <w:lang w:val="en-AU"/>
              </w:rPr>
            </w:pPr>
            <w:r>
              <w:rPr>
                <w:lang w:val="en-AU"/>
              </w:rPr>
              <w:t>&lt;you name&gt;</w:t>
            </w:r>
          </w:p>
        </w:tc>
      </w:tr>
    </w:tbl>
    <w:p w:rsidR="009F497A" w:rsidRPr="003123F3" w:rsidRDefault="009F497A" w:rsidP="003123F3">
      <w:pPr>
        <w:tabs>
          <w:tab w:val="left" w:pos="425"/>
        </w:tabs>
        <w:spacing w:line="240" w:lineRule="auto"/>
        <w:rPr>
          <w:rFonts w:eastAsiaTheme="minorEastAsia" w:hint="eastAsia"/>
          <w:lang w:eastAsia="zh-CN"/>
        </w:rPr>
      </w:pPr>
    </w:p>
    <w:p w:rsidR="009F497A" w:rsidRDefault="003123F3" w:rsidP="003123F3">
      <w:pPr>
        <w:numPr>
          <w:ilvl w:val="0"/>
          <w:numId w:val="11"/>
        </w:numPr>
        <w:suppressAutoHyphens/>
        <w:spacing w:after="0" w:line="240" w:lineRule="auto"/>
      </w:pPr>
      <w:r>
        <w:rPr>
          <w:lang w:val="en-AU"/>
        </w:rPr>
        <w:t>Once you have you document typed up, p</w:t>
      </w:r>
      <w:r w:rsidR="009F497A">
        <w:t>lace the cursor where you want to insert a merge field (e.g., recipient name or address)</w:t>
      </w:r>
      <w:r w:rsidR="009F497A">
        <w:br/>
      </w:r>
    </w:p>
    <w:p w:rsidR="009F497A" w:rsidRDefault="009F497A" w:rsidP="003123F3">
      <w:pPr>
        <w:numPr>
          <w:ilvl w:val="0"/>
          <w:numId w:val="11"/>
        </w:numPr>
        <w:suppressAutoHyphens/>
        <w:spacing w:after="0" w:line="240" w:lineRule="auto"/>
      </w:pPr>
      <w:r>
        <w:rPr>
          <w:noProof/>
        </w:rPr>
        <w:drawing>
          <wp:anchor distT="0" distB="0" distL="114300" distR="114300" simplePos="0" relativeHeight="251655168" behindDoc="0" locked="0" layoutInCell="1" allowOverlap="1" wp14:anchorId="600A9284" wp14:editId="10A3BEC1">
            <wp:simplePos x="0" y="0"/>
            <wp:positionH relativeFrom="column">
              <wp:posOffset>1867535</wp:posOffset>
            </wp:positionH>
            <wp:positionV relativeFrom="paragraph">
              <wp:posOffset>862965</wp:posOffset>
            </wp:positionV>
            <wp:extent cx="2604135" cy="2392680"/>
            <wp:effectExtent l="25400" t="25400" r="94615" b="96520"/>
            <wp:wrapTopAndBottom/>
            <wp:docPr id="1061" name="Picture 1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 name="Picture 1061"/>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0" y="0"/>
                      <a:ext cx="2604135" cy="2392680"/>
                    </a:xfrm>
                    <a:prstGeom prst="rect">
                      <a:avLst/>
                    </a:prstGeom>
                    <a:ln>
                      <a:solidFill>
                        <a:schemeClr val="tx1"/>
                      </a:solidFill>
                    </a:ln>
                    <a:effectLst>
                      <a:outerShdw blurRad="50800" dist="38100" dir="2700000" algn="tl" rotWithShape="0">
                        <a:prstClr val="black">
                          <a:alpha val="40000"/>
                        </a:prstClr>
                      </a:outerShdw>
                    </a:effectLst>
                  </pic:spPr>
                </pic:pic>
              </a:graphicData>
            </a:graphic>
          </wp:anchor>
        </w:drawing>
      </w:r>
      <w:r>
        <w:t>Go to the "Mailings" tab and click "Insert Merge Field." Choose the field from your data source that corresponds to the data you want to insert</w:t>
      </w:r>
      <w:r>
        <w:br/>
      </w:r>
    </w:p>
    <w:p w:rsidR="009F497A" w:rsidRDefault="009F497A" w:rsidP="003123F3">
      <w:pPr>
        <w:numPr>
          <w:ilvl w:val="0"/>
          <w:numId w:val="11"/>
        </w:numPr>
        <w:suppressAutoHyphens/>
        <w:spacing w:after="0" w:line="240" w:lineRule="auto"/>
      </w:pPr>
      <w:r>
        <w:rPr>
          <w:noProof/>
        </w:rPr>
        <w:lastRenderedPageBreak/>
        <w:drawing>
          <wp:anchor distT="0" distB="0" distL="114300" distR="114300" simplePos="0" relativeHeight="251657216" behindDoc="0" locked="0" layoutInCell="1" allowOverlap="1" wp14:anchorId="74D99BB2" wp14:editId="5B36F499">
            <wp:simplePos x="0" y="0"/>
            <wp:positionH relativeFrom="margin">
              <wp:align>center</wp:align>
            </wp:positionH>
            <wp:positionV relativeFrom="paragraph">
              <wp:posOffset>3632200</wp:posOffset>
            </wp:positionV>
            <wp:extent cx="3038475" cy="1524000"/>
            <wp:effectExtent l="25400" t="25400" r="79375" b="88900"/>
            <wp:wrapTopAndBottom/>
            <wp:docPr id="1062" name="Picture 1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 name="Picture 1062"/>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3038475" cy="1524000"/>
                    </a:xfrm>
                    <a:prstGeom prst="rect">
                      <a:avLst/>
                    </a:prstGeom>
                    <a:ln>
                      <a:solidFill>
                        <a:schemeClr val="tx1"/>
                      </a:solidFill>
                    </a:ln>
                    <a:effectLst>
                      <a:outerShdw blurRad="50800" dist="38100" dir="2700000" algn="tl" rotWithShape="0">
                        <a:prstClr val="black">
                          <a:alpha val="40000"/>
                        </a:prstClr>
                      </a:outerShdw>
                    </a:effectLst>
                  </pic:spPr>
                </pic:pic>
              </a:graphicData>
            </a:graphic>
          </wp:anchor>
        </w:drawing>
      </w:r>
      <w:r>
        <w:t>Click "Preview Results" to see how your main document will look with the actual data from your data source. You can use the arrows in the "Mailings" tab to navigate through the records</w:t>
      </w:r>
    </w:p>
    <w:p w:rsidR="009F497A" w:rsidRDefault="009F497A" w:rsidP="003123F3">
      <w:pPr>
        <w:spacing w:line="240" w:lineRule="auto"/>
        <w:ind w:left="425"/>
      </w:pPr>
    </w:p>
    <w:p w:rsidR="009F497A" w:rsidRDefault="009F497A" w:rsidP="003123F3">
      <w:pPr>
        <w:numPr>
          <w:ilvl w:val="0"/>
          <w:numId w:val="11"/>
        </w:numPr>
        <w:suppressAutoHyphens/>
        <w:spacing w:after="0" w:line="240" w:lineRule="auto"/>
      </w:pPr>
      <w:r>
        <w:t>Once you're satisfied with the preview, click "Finish &amp; Merge" in the "Mailings" tab</w:t>
      </w:r>
    </w:p>
    <w:p w:rsidR="009F497A" w:rsidRDefault="009F497A" w:rsidP="003123F3">
      <w:pPr>
        <w:spacing w:line="240" w:lineRule="auto"/>
      </w:pPr>
    </w:p>
    <w:p w:rsidR="009F497A" w:rsidRDefault="009F497A" w:rsidP="003123F3">
      <w:pPr>
        <w:numPr>
          <w:ilvl w:val="0"/>
          <w:numId w:val="11"/>
        </w:numPr>
        <w:suppressAutoHyphens/>
        <w:spacing w:after="0" w:line="240" w:lineRule="auto"/>
      </w:pPr>
      <w:r>
        <w:t>Choose the type of merge you want to perform, such as "Print Documents" or "Send Email Messages"</w:t>
      </w:r>
      <w:r>
        <w:br/>
      </w:r>
    </w:p>
    <w:p w:rsidR="009F497A" w:rsidRDefault="009F497A" w:rsidP="003123F3">
      <w:pPr>
        <w:numPr>
          <w:ilvl w:val="0"/>
          <w:numId w:val="11"/>
        </w:numPr>
        <w:suppressAutoHyphens/>
        <w:spacing w:after="0" w:line="240" w:lineRule="auto"/>
      </w:pPr>
      <w:r>
        <w:t xml:space="preserve"> Follow the prompts to complete the merge. You can either print the merged documents directly or create a new document with the merged content.</w:t>
      </w:r>
    </w:p>
    <w:p w:rsidR="009F497A" w:rsidRDefault="009F497A" w:rsidP="003123F3">
      <w:pPr>
        <w:spacing w:line="240" w:lineRule="auto"/>
      </w:pPr>
    </w:p>
    <w:p w:rsidR="009F497A" w:rsidRDefault="009F497A" w:rsidP="003123F3">
      <w:pPr>
        <w:pStyle w:val="Heading2"/>
        <w:spacing w:line="240" w:lineRule="auto"/>
      </w:pPr>
      <w:bookmarkStart w:id="3" w:name="_Toc3618"/>
      <w:bookmarkStart w:id="4" w:name="_Toc1374"/>
      <w:r>
        <w:t>Save or Print</w:t>
      </w:r>
      <w:bookmarkEnd w:id="3"/>
      <w:bookmarkEnd w:id="4"/>
    </w:p>
    <w:p w:rsidR="009F497A" w:rsidRDefault="009F497A" w:rsidP="003123F3">
      <w:pPr>
        <w:spacing w:line="240" w:lineRule="auto"/>
      </w:pPr>
      <w:r>
        <w:t>You can save the merged documents or print them as needed.</w:t>
      </w:r>
    </w:p>
    <w:p w:rsidR="009F497A" w:rsidRDefault="009F497A" w:rsidP="003123F3">
      <w:pPr>
        <w:spacing w:line="240" w:lineRule="auto"/>
      </w:pPr>
    </w:p>
    <w:p w:rsidR="009F497A" w:rsidRDefault="009F497A" w:rsidP="003123F3">
      <w:pPr>
        <w:spacing w:line="240" w:lineRule="auto"/>
      </w:pPr>
      <w:r>
        <w:t>Mail Merge is a versatile tool for creating personalized letters, envelopes, labels, and more. It's commonly used for tasks like sending personalized marketing materials, generating invoices, or creating mass mailings with individualized content. The key to a successful mail merge is having a well-organised data source and a clear understanding of the placeholders you want to insert in your main document.</w:t>
      </w:r>
    </w:p>
    <w:p w:rsidR="00E9727D" w:rsidRDefault="00173055" w:rsidP="003123F3">
      <w:pPr>
        <w:pStyle w:val="Heading1"/>
        <w:keepNext w:val="0"/>
        <w:keepLines w:val="0"/>
        <w:spacing w:line="240" w:lineRule="auto"/>
        <w:rPr>
          <w:rFonts w:cs="Calibri"/>
        </w:rPr>
      </w:pPr>
      <w:r>
        <w:rPr>
          <w:rFonts w:eastAsia="SimSun" w:cs="Calibri"/>
          <w:sz w:val="24"/>
          <w:szCs w:val="24"/>
          <w:lang w:val="en-US" w:eastAsia="zh-CN" w:bidi="ar"/>
        </w:rPr>
        <w:t xml:space="preserve"> </w:t>
      </w:r>
    </w:p>
    <w:p w:rsidR="00E9727D" w:rsidRDefault="00E9727D" w:rsidP="003123F3">
      <w:pPr>
        <w:pStyle w:val="BodyText"/>
        <w:spacing w:line="240" w:lineRule="auto"/>
        <w:rPr>
          <w:rFonts w:cs="Calibri"/>
          <w:lang w:val="en-AU"/>
        </w:rPr>
      </w:pPr>
    </w:p>
    <w:sectPr w:rsidR="00E9727D">
      <w:headerReference w:type="default" r:id="rId27"/>
      <w:headerReference w:type="first" r:id="rId28"/>
      <w:footerReference w:type="first" r:id="rId29"/>
      <w:pgSz w:w="11909" w:h="16834"/>
      <w:pgMar w:top="720" w:right="720" w:bottom="720" w:left="720" w:header="0" w:footer="240"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3055" w:rsidRDefault="00173055">
      <w:pPr>
        <w:spacing w:line="240" w:lineRule="auto"/>
      </w:pPr>
      <w:r>
        <w:separator/>
      </w:r>
    </w:p>
  </w:endnote>
  <w:endnote w:type="continuationSeparator" w:id="0">
    <w:p w:rsidR="00173055" w:rsidRDefault="0017305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Open Sans">
    <w:altName w:val="SimSun"/>
    <w:charset w:val="86"/>
    <w:family w:val="auto"/>
    <w:pitch w:val="default"/>
    <w:sig w:usb0="00000000" w:usb1="00000000" w:usb2="00000028" w:usb3="00000000" w:csb0="2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auto"/>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727D" w:rsidRPr="009F497A" w:rsidRDefault="00173055" w:rsidP="009F497A">
    <w:pPr>
      <w:spacing w:line="240" w:lineRule="auto"/>
      <w:rPr>
        <w:rFonts w:asciiTheme="majorHAnsi" w:hAnsiTheme="majorHAnsi" w:cstheme="majorHAnsi"/>
        <w:sz w:val="24"/>
      </w:rPr>
    </w:pPr>
    <w:r w:rsidRPr="009F497A">
      <w:rPr>
        <w:rFonts w:asciiTheme="majorHAnsi" w:hAnsiTheme="majorHAnsi" w:cstheme="majorHAnsi"/>
        <w:sz w:val="24"/>
      </w:rPr>
      <w:t xml:space="preserve">This document has been created </w:t>
    </w:r>
    <w:r w:rsidRPr="009F497A">
      <w:rPr>
        <w:rFonts w:asciiTheme="majorHAnsi" w:hAnsiTheme="majorHAnsi" w:cstheme="majorHAnsi"/>
        <w:sz w:val="24"/>
      </w:rPr>
      <w:t>by Paul H</w:t>
    </w:r>
  </w:p>
  <w:p w:rsidR="00E9727D" w:rsidRPr="009F497A" w:rsidRDefault="00173055" w:rsidP="009F497A">
    <w:pPr>
      <w:spacing w:line="240" w:lineRule="auto"/>
      <w:rPr>
        <w:rFonts w:asciiTheme="majorHAnsi" w:hAnsiTheme="majorHAnsi" w:cstheme="majorHAnsi"/>
        <w:sz w:val="22"/>
      </w:rPr>
    </w:pPr>
    <w:r w:rsidRPr="009F497A">
      <w:rPr>
        <w:rFonts w:asciiTheme="majorHAnsi" w:hAnsiTheme="majorHAnsi" w:cstheme="majorHAnsi"/>
        <w:sz w:val="24"/>
      </w:rPr>
      <w:t xml:space="preserve">For questions or comments please email: </w:t>
    </w:r>
    <w:r w:rsidRPr="009F497A">
      <w:rPr>
        <w:rFonts w:asciiTheme="majorHAnsi" w:hAnsiTheme="majorHAnsi" w:cstheme="majorHAnsi"/>
        <w:sz w:val="24"/>
        <w:lang w:val="en-AU"/>
      </w:rPr>
      <w:t>hobstar</w:t>
    </w:r>
    <w:r w:rsidRPr="009F497A">
      <w:rPr>
        <w:rFonts w:asciiTheme="majorHAnsi" w:hAnsiTheme="majorHAnsi" w:cstheme="majorHAnsi"/>
        <w:sz w:val="24"/>
        <w:lang w:val="en-AU"/>
      </w:rPr>
      <w:t>@</w:t>
    </w:r>
    <w:r w:rsidR="009F497A" w:rsidRPr="009F497A">
      <w:rPr>
        <w:rFonts w:asciiTheme="majorHAnsi" w:hAnsiTheme="majorHAnsi" w:cstheme="majorHAnsi"/>
        <w:sz w:val="24"/>
        <w:lang w:val="en-AU"/>
      </w:rPr>
      <w:t>pm.me</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3055" w:rsidRDefault="00173055">
      <w:pPr>
        <w:spacing w:after="0"/>
      </w:pPr>
      <w:r>
        <w:separator/>
      </w:r>
    </w:p>
  </w:footnote>
  <w:footnote w:type="continuationSeparator" w:id="0">
    <w:p w:rsidR="00173055" w:rsidRDefault="00173055">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32"/>
        <w:szCs w:val="32"/>
      </w:rPr>
      <w:id w:val="-1318336367"/>
      <w:docPartObj>
        <w:docPartGallery w:val="Page Numbers (Top of Page)"/>
        <w:docPartUnique/>
      </w:docPartObj>
    </w:sdtPr>
    <w:sdtContent>
      <w:p w:rsidR="00E9727D" w:rsidRPr="009F497A" w:rsidRDefault="009F497A" w:rsidP="009F497A">
        <w:pPr>
          <w:pStyle w:val="Header"/>
          <w:jc w:val="right"/>
          <w:rPr>
            <w:rFonts w:hint="eastAsia"/>
            <w:sz w:val="32"/>
            <w:szCs w:val="32"/>
          </w:rPr>
        </w:pPr>
        <w:r w:rsidRPr="009F497A">
          <w:rPr>
            <w:sz w:val="32"/>
            <w:szCs w:val="32"/>
          </w:rPr>
          <w:t xml:space="preserve">Page </w:t>
        </w:r>
        <w:r w:rsidRPr="009F497A">
          <w:rPr>
            <w:b/>
            <w:bCs/>
            <w:sz w:val="32"/>
            <w:szCs w:val="32"/>
          </w:rPr>
          <w:fldChar w:fldCharType="begin"/>
        </w:r>
        <w:r w:rsidRPr="009F497A">
          <w:rPr>
            <w:b/>
            <w:bCs/>
            <w:sz w:val="32"/>
            <w:szCs w:val="32"/>
          </w:rPr>
          <w:instrText xml:space="preserve"> PAGE </w:instrText>
        </w:r>
        <w:r w:rsidRPr="009F497A">
          <w:rPr>
            <w:b/>
            <w:bCs/>
            <w:sz w:val="32"/>
            <w:szCs w:val="32"/>
          </w:rPr>
          <w:fldChar w:fldCharType="separate"/>
        </w:r>
        <w:r w:rsidR="000C55FE">
          <w:rPr>
            <w:b/>
            <w:bCs/>
            <w:noProof/>
            <w:sz w:val="32"/>
            <w:szCs w:val="32"/>
          </w:rPr>
          <w:t>7</w:t>
        </w:r>
        <w:r w:rsidRPr="009F497A">
          <w:rPr>
            <w:b/>
            <w:bCs/>
            <w:sz w:val="32"/>
            <w:szCs w:val="32"/>
          </w:rPr>
          <w:fldChar w:fldCharType="end"/>
        </w:r>
        <w:r w:rsidRPr="009F497A">
          <w:rPr>
            <w:sz w:val="32"/>
            <w:szCs w:val="32"/>
          </w:rPr>
          <w:t xml:space="preserve"> of </w:t>
        </w:r>
        <w:r w:rsidRPr="009F497A">
          <w:rPr>
            <w:b/>
            <w:bCs/>
            <w:sz w:val="32"/>
            <w:szCs w:val="32"/>
          </w:rPr>
          <w:fldChar w:fldCharType="begin"/>
        </w:r>
        <w:r w:rsidRPr="009F497A">
          <w:rPr>
            <w:b/>
            <w:bCs/>
            <w:sz w:val="32"/>
            <w:szCs w:val="32"/>
          </w:rPr>
          <w:instrText xml:space="preserve"> NUMPAGES  </w:instrText>
        </w:r>
        <w:r w:rsidRPr="009F497A">
          <w:rPr>
            <w:b/>
            <w:bCs/>
            <w:sz w:val="32"/>
            <w:szCs w:val="32"/>
          </w:rPr>
          <w:fldChar w:fldCharType="separate"/>
        </w:r>
        <w:r w:rsidR="000C55FE">
          <w:rPr>
            <w:b/>
            <w:bCs/>
            <w:noProof/>
            <w:sz w:val="32"/>
            <w:szCs w:val="32"/>
          </w:rPr>
          <w:t>8</w:t>
        </w:r>
        <w:r w:rsidRPr="009F497A">
          <w:rPr>
            <w:b/>
            <w:bCs/>
            <w:sz w:val="32"/>
            <w:szCs w:val="32"/>
          </w:rPr>
          <w:fldChar w:fldCharType="end"/>
        </w:r>
      </w:p>
    </w:sdtContent>
  </w:sdt>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727D" w:rsidRDefault="009F497A">
    <w:pPr>
      <w:pStyle w:val="Header"/>
      <w:rPr>
        <w:lang w:val="en-US"/>
      </w:rPr>
    </w:pPr>
    <w:r>
      <w:rPr>
        <w:rFonts w:cs="Calibri"/>
        <w:i/>
        <w:iCs/>
        <w:noProof/>
        <w:color w:val="BFBFBF" w:themeColor="background1" w:themeShade="BF"/>
        <w:sz w:val="16"/>
        <w:szCs w:val="16"/>
        <w:lang w:val="en-AU"/>
      </w:rPr>
      <w:drawing>
        <wp:anchor distT="0" distB="0" distL="114300" distR="114300" simplePos="0" relativeHeight="251661312" behindDoc="0" locked="0" layoutInCell="1" allowOverlap="1" wp14:anchorId="1E1184DF" wp14:editId="2123133D">
          <wp:simplePos x="0" y="0"/>
          <wp:positionH relativeFrom="column">
            <wp:posOffset>6099175</wp:posOffset>
          </wp:positionH>
          <wp:positionV relativeFrom="paragraph">
            <wp:posOffset>193675</wp:posOffset>
          </wp:positionV>
          <wp:extent cx="455295" cy="334645"/>
          <wp:effectExtent l="0" t="0" r="1905" b="8255"/>
          <wp:wrapSquare wrapText="bothSides"/>
          <wp:docPr id="59" name="Picture 59" descr="2016 Logo v7 - Final - No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descr="2016 Logo v7 - Final - No Background"/>
                  <pic:cNvPicPr>
                    <a:picLocks noChangeAspect="1"/>
                  </pic:cNvPicPr>
                </pic:nvPicPr>
                <pic:blipFill>
                  <a:blip r:embed="rId1"/>
                  <a:stretch>
                    <a:fillRect/>
                  </a:stretch>
                </pic:blipFill>
                <pic:spPr>
                  <a:xfrm>
                    <a:off x="0" y="0"/>
                    <a:ext cx="455295" cy="334645"/>
                  </a:xfrm>
                  <a:prstGeom prst="rect">
                    <a:avLst/>
                  </a:prstGeom>
                </pic:spPr>
              </pic:pic>
            </a:graphicData>
          </a:graphic>
        </wp:anchor>
      </w:drawing>
    </w:r>
    <w:r>
      <w:rPr>
        <w:rFonts w:cs="Calibri"/>
        <w:i/>
        <w:iCs/>
        <w:color w:val="BFBFBF" w:themeColor="background1" w:themeShade="BF"/>
        <w:sz w:val="16"/>
        <w:szCs w:val="16"/>
        <w:lang w:val="en-AU"/>
      </w:rPr>
      <w:br/>
    </w:r>
    <w:r w:rsidR="00173055">
      <w:rPr>
        <w:rFonts w:cs="Calibri"/>
        <w:i/>
        <w:iCs/>
        <w:color w:val="BFBFBF" w:themeColor="background1" w:themeShade="BF"/>
        <w:sz w:val="16"/>
        <w:szCs w:val="16"/>
        <w:lang w:val="en-AU"/>
      </w:rPr>
      <w:t>Created by HobStar Computing Solutions</w:t>
    </w:r>
    <w:r w:rsidR="00173055">
      <w:rPr>
        <w:rFonts w:cs="Calibri"/>
        <w:i/>
        <w:iCs/>
        <w:color w:val="BFBFBF" w:themeColor="background1" w:themeShade="BF"/>
        <w:sz w:val="16"/>
        <w:szCs w:val="16"/>
        <w:lang w:val="en-AU"/>
      </w:rPr>
      <w:br/>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953A12"/>
    <w:multiLevelType w:val="multilevel"/>
    <w:tmpl w:val="1F953A12"/>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 w15:restartNumberingAfterBreak="0">
    <w:nsid w:val="764C8E9A"/>
    <w:multiLevelType w:val="multilevel"/>
    <w:tmpl w:val="764C8E9A"/>
    <w:lvl w:ilvl="0">
      <w:start w:val="1"/>
      <w:numFmt w:val="decimal"/>
      <w:lvlText w:val="%1)"/>
      <w:lvlJc w:val="left"/>
      <w:pPr>
        <w:tabs>
          <w:tab w:val="left" w:pos="425"/>
        </w:tabs>
        <w:ind w:left="425" w:hanging="425"/>
      </w:pPr>
      <w:rPr>
        <w:rFonts w:hint="default"/>
        <w:b/>
        <w:bCs/>
      </w:rPr>
    </w:lvl>
    <w:lvl w:ilvl="1">
      <w:start w:val="1"/>
      <w:numFmt w:val="lowerLetter"/>
      <w:lvlText w:val="%2)"/>
      <w:lvlJc w:val="left"/>
      <w:pPr>
        <w:tabs>
          <w:tab w:val="left" w:pos="840"/>
        </w:tabs>
        <w:ind w:left="840" w:hanging="420"/>
      </w:pPr>
      <w:rPr>
        <w:rFonts w:hint="default"/>
        <w:b/>
        <w:bCs/>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20"/>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zQxNbUwMbWwNDE1t7RU0lEKTi0uzszPAykwrAUAgOj1fSwAAAA="/>
  </w:docVars>
  <w:rsids>
    <w:rsidRoot w:val="583F035B"/>
    <w:rsid w:val="00022348"/>
    <w:rsid w:val="000232C3"/>
    <w:rsid w:val="00032970"/>
    <w:rsid w:val="00056ABB"/>
    <w:rsid w:val="000A6529"/>
    <w:rsid w:val="000C086D"/>
    <w:rsid w:val="000C55FE"/>
    <w:rsid w:val="00137B4E"/>
    <w:rsid w:val="00173055"/>
    <w:rsid w:val="00173D01"/>
    <w:rsid w:val="001928CD"/>
    <w:rsid w:val="001A395F"/>
    <w:rsid w:val="001A437B"/>
    <w:rsid w:val="001B2DAC"/>
    <w:rsid w:val="001E09EC"/>
    <w:rsid w:val="001E5D95"/>
    <w:rsid w:val="002102B1"/>
    <w:rsid w:val="002375AC"/>
    <w:rsid w:val="0024606D"/>
    <w:rsid w:val="00273991"/>
    <w:rsid w:val="002A3FB9"/>
    <w:rsid w:val="002C37E4"/>
    <w:rsid w:val="003123F3"/>
    <w:rsid w:val="0031532D"/>
    <w:rsid w:val="00321BD0"/>
    <w:rsid w:val="00323AA7"/>
    <w:rsid w:val="00377076"/>
    <w:rsid w:val="003E4790"/>
    <w:rsid w:val="00491AAF"/>
    <w:rsid w:val="004D14F1"/>
    <w:rsid w:val="00513D64"/>
    <w:rsid w:val="00623850"/>
    <w:rsid w:val="00662DFD"/>
    <w:rsid w:val="006B176B"/>
    <w:rsid w:val="006B5A59"/>
    <w:rsid w:val="006C215A"/>
    <w:rsid w:val="006C68DC"/>
    <w:rsid w:val="006D742F"/>
    <w:rsid w:val="007215FC"/>
    <w:rsid w:val="007360A9"/>
    <w:rsid w:val="007B1DF1"/>
    <w:rsid w:val="007B58F4"/>
    <w:rsid w:val="007C7925"/>
    <w:rsid w:val="007E334E"/>
    <w:rsid w:val="00800F8A"/>
    <w:rsid w:val="00855192"/>
    <w:rsid w:val="00900C97"/>
    <w:rsid w:val="00937365"/>
    <w:rsid w:val="009449AD"/>
    <w:rsid w:val="00982916"/>
    <w:rsid w:val="009C5B16"/>
    <w:rsid w:val="009D67E9"/>
    <w:rsid w:val="009F497A"/>
    <w:rsid w:val="009F6242"/>
    <w:rsid w:val="00A171B6"/>
    <w:rsid w:val="00A63434"/>
    <w:rsid w:val="00B14BF1"/>
    <w:rsid w:val="00B210AE"/>
    <w:rsid w:val="00B32CCA"/>
    <w:rsid w:val="00B523C0"/>
    <w:rsid w:val="00B649A8"/>
    <w:rsid w:val="00B9370A"/>
    <w:rsid w:val="00BD3090"/>
    <w:rsid w:val="00C0507C"/>
    <w:rsid w:val="00C14D43"/>
    <w:rsid w:val="00CB0705"/>
    <w:rsid w:val="00CB7764"/>
    <w:rsid w:val="00D30032"/>
    <w:rsid w:val="00D9206F"/>
    <w:rsid w:val="00D967E1"/>
    <w:rsid w:val="00DF2DC4"/>
    <w:rsid w:val="00E14EA1"/>
    <w:rsid w:val="00E65899"/>
    <w:rsid w:val="00E9727D"/>
    <w:rsid w:val="00EE791A"/>
    <w:rsid w:val="00F313C7"/>
    <w:rsid w:val="00FD34D3"/>
    <w:rsid w:val="00FD7D2B"/>
    <w:rsid w:val="02B1787A"/>
    <w:rsid w:val="06525EBD"/>
    <w:rsid w:val="06B40B5E"/>
    <w:rsid w:val="06C82574"/>
    <w:rsid w:val="0A5D058D"/>
    <w:rsid w:val="0FCA5AC6"/>
    <w:rsid w:val="11240ED9"/>
    <w:rsid w:val="14E02A8C"/>
    <w:rsid w:val="15F34D92"/>
    <w:rsid w:val="16E958FE"/>
    <w:rsid w:val="1910751C"/>
    <w:rsid w:val="208D4609"/>
    <w:rsid w:val="234732FE"/>
    <w:rsid w:val="23976947"/>
    <w:rsid w:val="28906B96"/>
    <w:rsid w:val="28CE36D6"/>
    <w:rsid w:val="2A1C14B2"/>
    <w:rsid w:val="2BD63508"/>
    <w:rsid w:val="2D047A40"/>
    <w:rsid w:val="2D621CE0"/>
    <w:rsid w:val="309F6047"/>
    <w:rsid w:val="322A6CD6"/>
    <w:rsid w:val="33FD2AF8"/>
    <w:rsid w:val="38F12580"/>
    <w:rsid w:val="39087018"/>
    <w:rsid w:val="3BE4382D"/>
    <w:rsid w:val="429B33F2"/>
    <w:rsid w:val="42D22B46"/>
    <w:rsid w:val="43DF23A1"/>
    <w:rsid w:val="446E08EE"/>
    <w:rsid w:val="47A503F0"/>
    <w:rsid w:val="4BE956B7"/>
    <w:rsid w:val="50131C1B"/>
    <w:rsid w:val="50727D68"/>
    <w:rsid w:val="5101080B"/>
    <w:rsid w:val="52EC78B3"/>
    <w:rsid w:val="54505A8A"/>
    <w:rsid w:val="552473C8"/>
    <w:rsid w:val="55922626"/>
    <w:rsid w:val="576A11AE"/>
    <w:rsid w:val="583F035B"/>
    <w:rsid w:val="58830FD4"/>
    <w:rsid w:val="592437BC"/>
    <w:rsid w:val="59267ED7"/>
    <w:rsid w:val="5B051BD6"/>
    <w:rsid w:val="64336CC7"/>
    <w:rsid w:val="65957428"/>
    <w:rsid w:val="65B53011"/>
    <w:rsid w:val="663078DC"/>
    <w:rsid w:val="6B414F57"/>
    <w:rsid w:val="6B763980"/>
    <w:rsid w:val="6D0A2195"/>
    <w:rsid w:val="6D676D0E"/>
    <w:rsid w:val="70C57BAD"/>
    <w:rsid w:val="71DF2429"/>
    <w:rsid w:val="73627FD4"/>
    <w:rsid w:val="777C2522"/>
    <w:rsid w:val="77FD36AB"/>
    <w:rsid w:val="7C4833EB"/>
    <w:rsid w:val="7C7B5C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13F419B"/>
  <w15:docId w15:val="{DC9AA279-2BFF-489B-AC43-D6F2DA6FD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AU" w:eastAsia="en-AU" w:bidi="ar-SA"/>
      </w:rPr>
    </w:rPrDefault>
    <w:pPrDefault/>
  </w:docDefaults>
  <w:latentStyles w:defLockedState="0" w:defUIPriority="0" w:defSemiHidden="0" w:defUnhideWhenUsed="0" w:defQFormat="0" w:count="371">
    <w:lsdException w:name="Normal"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qFormat="1"/>
    <w:lsdException w:name="header" w:uiPriority="99" w:qFormat="1"/>
    <w:lsdException w:name="footer" w:qFormat="1"/>
    <w:lsdException w:name="caption" w:unhideWhenUsed="1" w:qFormat="1"/>
    <w:lsdException w:name="Title" w:qFormat="1"/>
    <w:lsdException w:name="Default Paragraph Font" w:semiHidden="1" w:uiPriority="1" w:unhideWhenUsed="1" w:qFormat="1"/>
    <w:lsdException w:name="Body Text"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qFormat="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qFormat="1"/>
    <w:lsdException w:name="Light Grid Accent 3" w:uiPriority="62" w:qFormat="1"/>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qFormat="1"/>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497A"/>
    <w:pPr>
      <w:spacing w:after="160" w:line="276" w:lineRule="auto"/>
    </w:pPr>
    <w:rPr>
      <w:rFonts w:ascii="Calibri" w:eastAsia="Open Sans" w:hAnsi="Calibri" w:cs="Open Sans"/>
      <w:sz w:val="32"/>
      <w:szCs w:val="24"/>
      <w:lang w:val="zh-CN"/>
    </w:rPr>
  </w:style>
  <w:style w:type="paragraph" w:styleId="Heading1">
    <w:name w:val="heading 1"/>
    <w:basedOn w:val="Normal"/>
    <w:next w:val="Normal"/>
    <w:link w:val="Heading1Char"/>
    <w:rsid w:val="003123F3"/>
    <w:pPr>
      <w:keepNext/>
      <w:keepLines/>
      <w:spacing w:before="400" w:after="120"/>
      <w:outlineLvl w:val="0"/>
    </w:pPr>
    <w:rPr>
      <w:sz w:val="40"/>
      <w:szCs w:val="40"/>
      <w:u w:val="single"/>
    </w:rPr>
  </w:style>
  <w:style w:type="paragraph" w:styleId="Heading2">
    <w:name w:val="heading 2"/>
    <w:basedOn w:val="Normal"/>
    <w:next w:val="Normal"/>
    <w:link w:val="Heading2Char"/>
    <w:rsid w:val="009F497A"/>
    <w:pPr>
      <w:keepNext/>
      <w:keepLines/>
      <w:spacing w:before="360" w:after="120"/>
      <w:outlineLvl w:val="1"/>
    </w:pPr>
    <w:rPr>
      <w:b/>
      <w:szCs w:val="32"/>
    </w:rPr>
  </w:style>
  <w:style w:type="paragraph" w:styleId="Heading3">
    <w:name w:val="heading 3"/>
    <w:basedOn w:val="Normal"/>
    <w:next w:val="Normal"/>
    <w:link w:val="Heading3Char"/>
    <w:pPr>
      <w:keepNext/>
      <w:keepLines/>
      <w:spacing w:before="320" w:after="80"/>
      <w:outlineLvl w:val="2"/>
    </w:pPr>
    <w:rPr>
      <w:color w:val="434343"/>
      <w:szCs w:val="28"/>
    </w:rPr>
  </w:style>
  <w:style w:type="paragraph" w:styleId="Heading4">
    <w:name w:val="heading 4"/>
    <w:basedOn w:val="Normal"/>
    <w:next w:val="Normal"/>
    <w:qFormat/>
    <w:pPr>
      <w:keepNext/>
      <w:keepLines/>
      <w:spacing w:before="280" w:after="80"/>
      <w:outlineLvl w:val="3"/>
    </w:pPr>
    <w:rPr>
      <w:color w:val="666666"/>
    </w:rPr>
  </w:style>
  <w:style w:type="paragraph" w:styleId="Heading5">
    <w:name w:val="heading 5"/>
    <w:basedOn w:val="Normal"/>
    <w:next w:val="Normal"/>
    <w:qFormat/>
    <w:pPr>
      <w:keepNext/>
      <w:keepLines/>
      <w:spacing w:before="240" w:after="80"/>
      <w:outlineLvl w:val="4"/>
    </w:pPr>
    <w:rPr>
      <w:color w:val="666666"/>
      <w:sz w:val="22"/>
      <w:szCs w:val="22"/>
    </w:rPr>
  </w:style>
  <w:style w:type="paragraph" w:styleId="Heading6">
    <w:name w:val="heading 6"/>
    <w:basedOn w:val="Normal"/>
    <w:next w:val="Normal"/>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qFormat/>
    <w:pPr>
      <w:spacing w:after="0" w:line="240" w:lineRule="auto"/>
    </w:pPr>
    <w:rPr>
      <w:rFonts w:ascii="Segoe UI" w:hAnsi="Segoe UI" w:cs="Segoe UI"/>
      <w:sz w:val="18"/>
      <w:szCs w:val="18"/>
    </w:rPr>
  </w:style>
  <w:style w:type="paragraph" w:styleId="BodyText">
    <w:name w:val="Body Text"/>
    <w:basedOn w:val="Normal"/>
    <w:link w:val="BodyTextChar"/>
    <w:qFormat/>
    <w:pPr>
      <w:spacing w:after="140"/>
    </w:pPr>
  </w:style>
  <w:style w:type="paragraph" w:styleId="Caption">
    <w:name w:val="caption"/>
    <w:basedOn w:val="Normal"/>
    <w:next w:val="Normal"/>
    <w:unhideWhenUsed/>
    <w:qFormat/>
    <w:rPr>
      <w:rFonts w:ascii="Arial" w:eastAsia="SimHei" w:hAnsi="Arial" w:cs="Arial"/>
      <w:sz w:val="20"/>
    </w:rPr>
  </w:style>
  <w:style w:type="paragraph" w:styleId="Footer">
    <w:name w:val="footer"/>
    <w:basedOn w:val="Normal"/>
    <w:qFormat/>
    <w:pPr>
      <w:tabs>
        <w:tab w:val="center" w:pos="4153"/>
        <w:tab w:val="right" w:pos="8306"/>
      </w:tabs>
      <w:snapToGrid w:val="0"/>
    </w:pPr>
    <w:rPr>
      <w:sz w:val="18"/>
      <w:szCs w:val="18"/>
    </w:rPr>
  </w:style>
  <w:style w:type="paragraph" w:styleId="Header">
    <w:name w:val="header"/>
    <w:basedOn w:val="Normal"/>
    <w:link w:val="HeaderChar"/>
    <w:uiPriority w:val="99"/>
    <w:qFormat/>
    <w:pPr>
      <w:tabs>
        <w:tab w:val="center" w:pos="4153"/>
        <w:tab w:val="right" w:pos="8306"/>
      </w:tabs>
      <w:snapToGrid w:val="0"/>
    </w:pPr>
    <w:rPr>
      <w:sz w:val="18"/>
      <w:szCs w:val="18"/>
    </w:rPr>
  </w:style>
  <w:style w:type="character" w:styleId="Hyperlink">
    <w:name w:val="Hyperlink"/>
    <w:basedOn w:val="DefaultParagraphFont"/>
    <w:uiPriority w:val="99"/>
    <w:unhideWhenUsed/>
    <w:qFormat/>
    <w:rPr>
      <w:color w:val="0000FF" w:themeColor="hyperlink"/>
      <w:u w:val="single"/>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heme="minorEastAsia" w:hAnsi="Times New Roman" w:cs="Times New Roman"/>
    </w:rPr>
  </w:style>
  <w:style w:type="paragraph" w:styleId="Subtitle">
    <w:name w:val="Subtitle"/>
    <w:basedOn w:val="Normal"/>
    <w:next w:val="Normal"/>
    <w:qFormat/>
    <w:pPr>
      <w:keepNext/>
      <w:keepLines/>
      <w:spacing w:after="320"/>
    </w:pPr>
    <w:rPr>
      <w:rFonts w:ascii="Arial" w:eastAsia="Arial" w:hAnsi="Arial" w:cs="Arial"/>
      <w:color w:val="666666"/>
      <w:sz w:val="30"/>
      <w:szCs w:val="30"/>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qFormat/>
    <w:rsid w:val="003123F3"/>
    <w:pPr>
      <w:keepNext/>
      <w:keepLines/>
      <w:spacing w:after="60"/>
      <w:jc w:val="center"/>
    </w:pPr>
    <w:rPr>
      <w:sz w:val="52"/>
      <w:szCs w:val="52"/>
      <w:u w:val="single"/>
    </w:rPr>
  </w:style>
  <w:style w:type="paragraph" w:styleId="TOC1">
    <w:name w:val="toc 1"/>
    <w:basedOn w:val="Normal"/>
    <w:next w:val="Normal"/>
    <w:uiPriority w:val="39"/>
    <w:qFormat/>
  </w:style>
  <w:style w:type="paragraph" w:styleId="TOC2">
    <w:name w:val="toc 2"/>
    <w:basedOn w:val="Normal"/>
    <w:next w:val="Normal"/>
    <w:uiPriority w:val="39"/>
    <w:qFormat/>
    <w:pPr>
      <w:ind w:leftChars="200" w:left="420"/>
    </w:pPr>
  </w:style>
  <w:style w:type="paragraph" w:styleId="TOC3">
    <w:name w:val="toc 3"/>
    <w:basedOn w:val="Normal"/>
    <w:next w:val="Normal"/>
    <w:qFormat/>
    <w:pPr>
      <w:ind w:leftChars="400" w:left="840"/>
    </w:pPr>
  </w:style>
  <w:style w:type="table" w:customStyle="1" w:styleId="TableNormal1">
    <w:name w:val="Table Normal1"/>
    <w:qFormat/>
    <w:tblPr>
      <w:tblCellMar>
        <w:top w:w="0" w:type="dxa"/>
        <w:left w:w="0" w:type="dxa"/>
        <w:bottom w:w="0" w:type="dxa"/>
        <w:right w:w="0" w:type="dxa"/>
      </w:tblCellMar>
    </w:tblPr>
  </w:style>
  <w:style w:type="table" w:customStyle="1" w:styleId="3">
    <w:name w:val="3"/>
    <w:basedOn w:val="TableNormal"/>
    <w:qFormat/>
    <w:tblPr>
      <w:tblCellMar>
        <w:top w:w="100" w:type="dxa"/>
        <w:left w:w="100" w:type="dxa"/>
        <w:bottom w:w="100" w:type="dxa"/>
        <w:right w:w="100" w:type="dxa"/>
      </w:tblCellMar>
    </w:tblPr>
  </w:style>
  <w:style w:type="paragraph" w:styleId="NoSpacing">
    <w:name w:val="No Spacing"/>
    <w:uiPriority w:val="1"/>
    <w:qFormat/>
    <w:pPr>
      <w:spacing w:after="160" w:line="259" w:lineRule="auto"/>
    </w:pPr>
    <w:rPr>
      <w:rFonts w:ascii="Open Sans" w:eastAsia="Open Sans" w:hAnsi="Open Sans" w:cs="Open Sans"/>
      <w:sz w:val="24"/>
      <w:szCs w:val="24"/>
    </w:rPr>
  </w:style>
  <w:style w:type="paragraph" w:styleId="ListParagraph">
    <w:name w:val="List Paragraph"/>
    <w:basedOn w:val="Normal"/>
    <w:uiPriority w:val="34"/>
    <w:qFormat/>
    <w:pPr>
      <w:ind w:left="720"/>
      <w:contextualSpacing/>
    </w:pPr>
  </w:style>
  <w:style w:type="character" w:customStyle="1" w:styleId="Heading3Char">
    <w:name w:val="Heading 3 Char"/>
    <w:link w:val="Heading3"/>
    <w:qFormat/>
    <w:rPr>
      <w:rFonts w:ascii="Calibri" w:eastAsia="Open Sans" w:hAnsi="Calibri"/>
      <w:color w:val="434343"/>
      <w:sz w:val="32"/>
      <w:szCs w:val="28"/>
    </w:rPr>
  </w:style>
  <w:style w:type="character" w:customStyle="1" w:styleId="Heading2Char">
    <w:name w:val="Heading 2 Char"/>
    <w:link w:val="Heading2"/>
    <w:qFormat/>
    <w:rsid w:val="009F497A"/>
    <w:rPr>
      <w:rFonts w:ascii="Calibri" w:eastAsia="Open Sans" w:hAnsi="Calibri" w:cs="Open Sans"/>
      <w:b/>
      <w:sz w:val="32"/>
      <w:szCs w:val="32"/>
      <w:lang w:val="zh-CN"/>
    </w:rPr>
  </w:style>
  <w:style w:type="character" w:customStyle="1" w:styleId="Heading1Char">
    <w:name w:val="Heading 1 Char"/>
    <w:link w:val="Heading1"/>
    <w:qFormat/>
    <w:rsid w:val="003123F3"/>
    <w:rPr>
      <w:rFonts w:ascii="Calibri" w:eastAsia="Open Sans" w:hAnsi="Calibri" w:cs="Open Sans"/>
      <w:sz w:val="40"/>
      <w:szCs w:val="40"/>
      <w:u w:val="single"/>
      <w:lang w:val="zh-CN"/>
    </w:rPr>
  </w:style>
  <w:style w:type="character" w:customStyle="1" w:styleId="BalloonTextChar">
    <w:name w:val="Balloon Text Char"/>
    <w:basedOn w:val="DefaultParagraphFont"/>
    <w:link w:val="BalloonText"/>
    <w:qFormat/>
    <w:rPr>
      <w:rFonts w:ascii="Segoe UI" w:eastAsia="Open Sans" w:hAnsi="Segoe UI" w:cs="Segoe UI"/>
      <w:sz w:val="18"/>
      <w:szCs w:val="18"/>
      <w:lang w:val="zh-CN"/>
    </w:rPr>
  </w:style>
  <w:style w:type="character" w:customStyle="1" w:styleId="BodyTextChar">
    <w:name w:val="Body Text Char"/>
    <w:basedOn w:val="DefaultParagraphFont"/>
    <w:link w:val="BodyText"/>
    <w:qFormat/>
    <w:rPr>
      <w:rFonts w:ascii="Calibri" w:eastAsia="Open Sans" w:hAnsi="Calibri" w:cs="Open Sans"/>
      <w:sz w:val="24"/>
      <w:szCs w:val="24"/>
      <w:lang w:val="zh-CN"/>
    </w:rPr>
  </w:style>
  <w:style w:type="character" w:customStyle="1" w:styleId="HeaderChar">
    <w:name w:val="Header Char"/>
    <w:basedOn w:val="DefaultParagraphFont"/>
    <w:link w:val="Header"/>
    <w:uiPriority w:val="99"/>
    <w:rsid w:val="009F497A"/>
    <w:rPr>
      <w:rFonts w:ascii="Calibri" w:eastAsia="Open Sans" w:hAnsi="Calibri" w:cs="Open Sans"/>
      <w:sz w:val="18"/>
      <w:szCs w:val="18"/>
      <w:lang w:val="zh-CN"/>
    </w:rPr>
  </w:style>
  <w:style w:type="paragraph" w:styleId="TOCHeading">
    <w:name w:val="TOC Heading"/>
    <w:basedOn w:val="Heading1"/>
    <w:next w:val="Normal"/>
    <w:uiPriority w:val="39"/>
    <w:unhideWhenUsed/>
    <w:qFormat/>
    <w:rsid w:val="003123F3"/>
    <w:pPr>
      <w:spacing w:before="240" w:after="0" w:line="259" w:lineRule="auto"/>
      <w:outlineLvl w:val="9"/>
    </w:pPr>
    <w:rPr>
      <w:rFonts w:asciiTheme="majorHAnsi" w:eastAsiaTheme="majorEastAsia" w:hAnsiTheme="majorHAnsi" w:cstheme="majorBidi"/>
      <w:color w:val="365F91" w:themeColor="accent1" w:themeShade="BF"/>
      <w:sz w:val="32"/>
      <w:szCs w:val="32"/>
      <w:u w:val="none"/>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6073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header" Target="header1.xml"/><Relationship Id="rId30"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9.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bbit%20MkIV\AppData\Roaming\kingsoft\office6\templates\wps\en_US\New%20Training%20Material%20-%20Single%20Unit%20-%20Template%20-%20V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1D2B267-23FF-49A4-827D-12227B5410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 Training Material - Single Unit - Template - V2.dotx</Template>
  <TotalTime>24</TotalTime>
  <Pages>8</Pages>
  <Words>839</Words>
  <Characters>4786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M2Win10-2</cp:lastModifiedBy>
  <cp:revision>3</cp:revision>
  <dcterms:created xsi:type="dcterms:W3CDTF">2024-05-29T11:31:00Z</dcterms:created>
  <dcterms:modified xsi:type="dcterms:W3CDTF">2024-05-29T11:55:00Z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1033-11.2.0.11486</vt:lpwstr>
  </property>
  <property fmtid="{D5CDD505-2E9C-101B-9397-08002B2CF9AE}" pid="3" name="ICV">
    <vt:lpwstr>AD0E46FC53B74775BB5BBAA2A75AF55A</vt:lpwstr>
  </property>
</Properties>
</file>